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6FBC" w:rsidRDefault="007F6FBC" w:rsidP="00E61C82">
      <w:pPr>
        <w:tabs>
          <w:tab w:val="left" w:pos="1590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noProof/>
          <w:lang w:eastAsia="pt-BR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m 1" o:spid="_x0000_s1026" type="#_x0000_t75" alt="PET quimica.png" style="position:absolute;left:0;text-align:left;margin-left:397pt;margin-top:-16.7pt;width:82.55pt;height:56.65pt;z-index:251658240;visibility:visible">
            <v:imagedata r:id="rId4" o:title=""/>
            <o:lock v:ext="edit" aspectratio="f"/>
          </v:shape>
        </w:pict>
      </w:r>
      <w:r>
        <w:rPr>
          <w:noProof/>
          <w:lang w:eastAsia="pt-BR"/>
        </w:rPr>
        <w:pict>
          <v:shape id="Imagem 2" o:spid="_x0000_s1027" type="#_x0000_t75" style="position:absolute;left:0;text-align:left;margin-left:-54.3pt;margin-top:-23.45pt;width:75.75pt;height:59.8pt;z-index:251657216;visibility:visible">
            <v:imagedata r:id="rId5" o:title=""/>
          </v:shape>
        </w:pict>
      </w:r>
      <w:r>
        <w:rPr>
          <w:rFonts w:ascii="Arial" w:hAnsi="Arial" w:cs="Arial"/>
          <w:sz w:val="24"/>
          <w:szCs w:val="24"/>
        </w:rPr>
        <w:t>Ministério da Educação</w:t>
      </w:r>
    </w:p>
    <w:p w:rsidR="007F6FBC" w:rsidRDefault="007F6FBC" w:rsidP="00E61C82">
      <w:pPr>
        <w:tabs>
          <w:tab w:val="left" w:pos="1590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Universidade Federal dos Vales do Jequitinhonha e Mucuri</w:t>
      </w:r>
    </w:p>
    <w:p w:rsidR="007F6FBC" w:rsidRPr="000D18CD" w:rsidRDefault="007F6FBC" w:rsidP="00E61C82">
      <w:pPr>
        <w:tabs>
          <w:tab w:val="left" w:pos="1590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Programa de Educação Tutorial – PET Química</w:t>
      </w:r>
    </w:p>
    <w:p w:rsidR="007F6FBC" w:rsidRDefault="007F6FBC" w:rsidP="00E61C82">
      <w:pPr>
        <w:tabs>
          <w:tab w:val="left" w:pos="1590"/>
        </w:tabs>
        <w:spacing w:after="0"/>
        <w:rPr>
          <w:rFonts w:ascii="Arial" w:hAnsi="Arial" w:cs="Arial"/>
          <w:b/>
          <w:bCs/>
          <w:sz w:val="24"/>
          <w:szCs w:val="24"/>
        </w:rPr>
      </w:pPr>
    </w:p>
    <w:p w:rsidR="007F6FBC" w:rsidRDefault="007F6FBC" w:rsidP="00E61C82">
      <w:pPr>
        <w:tabs>
          <w:tab w:val="left" w:pos="1590"/>
        </w:tabs>
        <w:rPr>
          <w:rFonts w:ascii="Arial" w:hAnsi="Arial" w:cs="Arial"/>
          <w:b/>
          <w:bCs/>
          <w:sz w:val="24"/>
          <w:szCs w:val="24"/>
        </w:rPr>
      </w:pPr>
    </w:p>
    <w:p w:rsidR="007F6FBC" w:rsidRDefault="007F6FBC" w:rsidP="009A7EE1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9A7EE1">
        <w:rPr>
          <w:rFonts w:ascii="Arial" w:hAnsi="Arial" w:cs="Arial"/>
          <w:b/>
          <w:bCs/>
          <w:sz w:val="24"/>
          <w:szCs w:val="24"/>
        </w:rPr>
        <w:t xml:space="preserve">FORMULÁRIO DE INSCRIÇÃO – 1ª OLIMPÍADA DE QUÍMICA PARA O </w:t>
      </w:r>
      <w:r>
        <w:rPr>
          <w:rFonts w:ascii="Arial" w:hAnsi="Arial" w:cs="Arial"/>
          <w:b/>
          <w:bCs/>
          <w:sz w:val="24"/>
          <w:szCs w:val="24"/>
        </w:rPr>
        <w:t xml:space="preserve">3º ANO DO </w:t>
      </w:r>
      <w:r w:rsidRPr="009A7EE1">
        <w:rPr>
          <w:rFonts w:ascii="Arial" w:hAnsi="Arial" w:cs="Arial"/>
          <w:b/>
          <w:bCs/>
          <w:sz w:val="24"/>
          <w:szCs w:val="24"/>
        </w:rPr>
        <w:t xml:space="preserve">ENSINO MÉDIO DA REDE PÚBLICA </w:t>
      </w:r>
      <w:r>
        <w:rPr>
          <w:rFonts w:ascii="Arial" w:hAnsi="Arial" w:cs="Arial"/>
          <w:b/>
          <w:bCs/>
          <w:sz w:val="24"/>
          <w:szCs w:val="24"/>
        </w:rPr>
        <w:t>–</w:t>
      </w:r>
      <w:r w:rsidRPr="009A7EE1">
        <w:rPr>
          <w:rFonts w:ascii="Arial" w:hAnsi="Arial" w:cs="Arial"/>
          <w:b/>
          <w:bCs/>
          <w:sz w:val="24"/>
          <w:szCs w:val="24"/>
        </w:rPr>
        <w:t xml:space="preserve"> 2011</w:t>
      </w:r>
    </w:p>
    <w:p w:rsidR="007F6FBC" w:rsidRPr="009A7EE1" w:rsidRDefault="007F6FBC" w:rsidP="009A7EE1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7F6FBC" w:rsidRDefault="007F6FBC" w:rsidP="00E61C8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DADOS DO CANDIDATO:</w:t>
      </w:r>
    </w:p>
    <w:p w:rsidR="007F6FBC" w:rsidRDefault="007F6FBC" w:rsidP="00E61C8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NOME:________________________________________________________</w:t>
      </w:r>
    </w:p>
    <w:p w:rsidR="007F6FBC" w:rsidRDefault="007F6FBC" w:rsidP="00E61C8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IDADE:___                                           SEXO: ( ) MASCULINO ( ) FEMININO</w:t>
      </w:r>
    </w:p>
    <w:p w:rsidR="007F6FBC" w:rsidRDefault="007F6FBC" w:rsidP="00E61C8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CIDADE:_______________________________________________________</w:t>
      </w:r>
    </w:p>
    <w:p w:rsidR="007F6FBC" w:rsidRDefault="007F6FBC" w:rsidP="00E61C8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ENDEREÇO:___________________________________________________</w:t>
      </w:r>
    </w:p>
    <w:p w:rsidR="007F6FBC" w:rsidRDefault="007F6FBC" w:rsidP="00E61C8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BAIRRO:__________________________    N°_____ COMPLEMENTO:_____</w:t>
      </w:r>
    </w:p>
    <w:p w:rsidR="007F6FBC" w:rsidRDefault="007F6FBC" w:rsidP="00E61C8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TELEFONE:______________       E-MAIL:_____________________________</w:t>
      </w:r>
    </w:p>
    <w:p w:rsidR="007F6FBC" w:rsidRDefault="007F6FBC" w:rsidP="00E61C8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FILIAÇÃO:_________________________________________</w:t>
      </w:r>
    </w:p>
    <w:p w:rsidR="007F6FBC" w:rsidRDefault="007F6FBC" w:rsidP="00E61C82">
      <w:pPr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</w:t>
      </w:r>
    </w:p>
    <w:p w:rsidR="007F6FBC" w:rsidRDefault="007F6FBC" w:rsidP="00E61C82">
      <w:pPr>
        <w:jc w:val="both"/>
        <w:rPr>
          <w:rFonts w:ascii="Arial" w:hAnsi="Arial" w:cs="Arial"/>
          <w:sz w:val="24"/>
          <w:szCs w:val="24"/>
        </w:rPr>
      </w:pPr>
    </w:p>
    <w:p w:rsidR="007F6FBC" w:rsidRDefault="007F6FBC" w:rsidP="00E61C8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DADOS DA ESCOLA:</w:t>
      </w:r>
    </w:p>
    <w:p w:rsidR="007F6FBC" w:rsidRDefault="007F6FBC" w:rsidP="009A7EE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ESCOLA:_______________________________________________________</w:t>
      </w:r>
    </w:p>
    <w:p w:rsidR="007F6FBC" w:rsidRDefault="007F6FBC" w:rsidP="009A7EE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CIDADE:_______________________________________________________</w:t>
      </w:r>
    </w:p>
    <w:p w:rsidR="007F6FBC" w:rsidRDefault="007F6FBC" w:rsidP="009A7EE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ENDEREÇO:___________________________________________________</w:t>
      </w:r>
    </w:p>
    <w:p w:rsidR="007F6FBC" w:rsidRDefault="007F6FBC" w:rsidP="009A7EE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BAIRRO:__________________________    N°_____ COMPLEMENTO:_____</w:t>
      </w:r>
    </w:p>
    <w:p w:rsidR="007F6FBC" w:rsidRDefault="007F6FBC" w:rsidP="009A7EE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TELEFONE:______________       E-MAIL:_____________________________</w:t>
      </w:r>
    </w:p>
    <w:p w:rsidR="007F6FBC" w:rsidRPr="00E61C82" w:rsidRDefault="007F6FBC" w:rsidP="009A7EE1">
      <w:pPr>
        <w:jc w:val="both"/>
        <w:rPr>
          <w:rFonts w:ascii="Arial" w:hAnsi="Arial" w:cs="Arial"/>
          <w:sz w:val="24"/>
          <w:szCs w:val="24"/>
        </w:rPr>
      </w:pPr>
    </w:p>
    <w:sectPr w:rsidR="007F6FBC" w:rsidRPr="00E61C82" w:rsidSect="00C3557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61C82"/>
    <w:rsid w:val="000D18CD"/>
    <w:rsid w:val="001B3D63"/>
    <w:rsid w:val="00371ABA"/>
    <w:rsid w:val="003A2BD5"/>
    <w:rsid w:val="00642B0F"/>
    <w:rsid w:val="007F6FBC"/>
    <w:rsid w:val="00831E8B"/>
    <w:rsid w:val="009A7EE1"/>
    <w:rsid w:val="00C35578"/>
    <w:rsid w:val="00E61C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1C82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169</Words>
  <Characters>913</Characters>
  <Application>Microsoft Office Outlook</Application>
  <DocSecurity>0</DocSecurity>
  <Lines>0</Lines>
  <Paragraphs>0</Paragraphs>
  <ScaleCrop>false</ScaleCrop>
  <Company>Pessoal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</dc:creator>
  <cp:keywords/>
  <dc:description/>
  <cp:lastModifiedBy>User</cp:lastModifiedBy>
  <cp:revision>3</cp:revision>
  <dcterms:created xsi:type="dcterms:W3CDTF">2011-05-16T19:57:00Z</dcterms:created>
  <dcterms:modified xsi:type="dcterms:W3CDTF">2011-05-16T22:09:00Z</dcterms:modified>
</cp:coreProperties>
</file>