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C55" w:rsidRPr="0014082C" w:rsidRDefault="00F50C55" w:rsidP="00A7562C">
      <w:pPr>
        <w:spacing w:before="360" w:after="360"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</w:t>
      </w:r>
      <w:r w:rsidRPr="0014082C">
        <w:rPr>
          <w:rFonts w:ascii="Arial" w:hAnsi="Arial" w:cs="Arial"/>
          <w:sz w:val="28"/>
          <w:szCs w:val="28"/>
        </w:rPr>
        <w:t xml:space="preserve">ertificamos que </w:t>
      </w:r>
      <w:proofErr w:type="gramStart"/>
      <w:r w:rsidRPr="0014082C">
        <w:rPr>
          <w:rFonts w:ascii="Arial" w:hAnsi="Arial" w:cs="Arial"/>
          <w:sz w:val="28"/>
          <w:szCs w:val="28"/>
        </w:rPr>
        <w:t>o(</w:t>
      </w:r>
      <w:proofErr w:type="gramEnd"/>
      <w:r w:rsidRPr="0014082C">
        <w:rPr>
          <w:rFonts w:ascii="Arial" w:hAnsi="Arial" w:cs="Arial"/>
          <w:sz w:val="28"/>
          <w:szCs w:val="28"/>
        </w:rPr>
        <w:t xml:space="preserve">a) Acadêmico(a) </w:t>
      </w:r>
      <w:r>
        <w:rPr>
          <w:rFonts w:ascii="Arial" w:hAnsi="Arial" w:cs="Arial"/>
          <w:b/>
          <w:noProof/>
          <w:sz w:val="28"/>
          <w:szCs w:val="28"/>
        </w:rPr>
        <w:t>................................................................................................</w:t>
      </w:r>
      <w:r w:rsidRPr="0014082C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14082C">
        <w:rPr>
          <w:rFonts w:ascii="Arial" w:hAnsi="Arial" w:cs="Arial"/>
          <w:sz w:val="28"/>
          <w:szCs w:val="28"/>
        </w:rPr>
        <w:t>exerceu</w:t>
      </w:r>
      <w:proofErr w:type="gramEnd"/>
      <w:r w:rsidRPr="0014082C">
        <w:rPr>
          <w:rFonts w:ascii="Arial" w:hAnsi="Arial" w:cs="Arial"/>
          <w:sz w:val="28"/>
          <w:szCs w:val="28"/>
        </w:rPr>
        <w:t xml:space="preserve"> atividade</w:t>
      </w:r>
      <w:r>
        <w:rPr>
          <w:rFonts w:ascii="Arial" w:hAnsi="Arial" w:cs="Arial"/>
          <w:sz w:val="28"/>
          <w:szCs w:val="28"/>
        </w:rPr>
        <w:t>s</w:t>
      </w:r>
      <w:r w:rsidRPr="0014082C">
        <w:rPr>
          <w:rFonts w:ascii="Arial" w:hAnsi="Arial" w:cs="Arial"/>
          <w:sz w:val="28"/>
          <w:szCs w:val="28"/>
        </w:rPr>
        <w:t xml:space="preserve"> de Monitoria</w:t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</w:t>
      </w:r>
      <w:r w:rsidRPr="0014082C">
        <w:rPr>
          <w:rFonts w:ascii="Arial" w:hAnsi="Arial" w:cs="Arial"/>
          <w:sz w:val="28"/>
          <w:szCs w:val="28"/>
        </w:rPr>
        <w:t xml:space="preserve"> </w:t>
      </w:r>
      <w:r w:rsidRPr="00252EFA">
        <w:rPr>
          <w:rFonts w:ascii="Arial" w:hAnsi="Arial" w:cs="Arial"/>
          <w:i/>
          <w:sz w:val="20"/>
          <w:szCs w:val="20"/>
        </w:rPr>
        <w:t>(</w:t>
      </w:r>
      <w:r w:rsidRPr="00252EFA">
        <w:rPr>
          <w:rFonts w:ascii="Arial" w:hAnsi="Arial" w:cs="Arial"/>
          <w:i/>
          <w:noProof/>
          <w:sz w:val="20"/>
          <w:szCs w:val="20"/>
        </w:rPr>
        <w:t>Remunerada</w:t>
      </w:r>
      <w:r>
        <w:rPr>
          <w:rFonts w:ascii="Arial" w:hAnsi="Arial" w:cs="Arial"/>
          <w:i/>
          <w:noProof/>
          <w:sz w:val="20"/>
          <w:szCs w:val="20"/>
        </w:rPr>
        <w:t xml:space="preserve"> / </w:t>
      </w:r>
      <w:r w:rsidRPr="00252EFA">
        <w:rPr>
          <w:rFonts w:ascii="Arial" w:hAnsi="Arial" w:cs="Arial"/>
          <w:i/>
          <w:noProof/>
          <w:sz w:val="20"/>
          <w:szCs w:val="20"/>
        </w:rPr>
        <w:t>Voluntária)</w:t>
      </w:r>
      <w:r>
        <w:rPr>
          <w:rFonts w:ascii="Arial" w:hAnsi="Arial" w:cs="Arial"/>
          <w:sz w:val="28"/>
          <w:szCs w:val="28"/>
        </w:rPr>
        <w:t xml:space="preserve"> referentes à seguinte unidade curricular</w:t>
      </w:r>
      <w:r w:rsidRPr="0014082C">
        <w:rPr>
          <w:rFonts w:ascii="Arial" w:hAnsi="Arial" w:cs="Arial"/>
          <w:sz w:val="28"/>
          <w:szCs w:val="28"/>
        </w:rPr>
        <w:t>: “</w:t>
      </w:r>
      <w:r>
        <w:rPr>
          <w:rFonts w:ascii="Arial" w:hAnsi="Arial" w:cs="Arial"/>
          <w:i/>
          <w:noProof/>
          <w:sz w:val="28"/>
          <w:szCs w:val="28"/>
        </w:rPr>
        <w:t>.......................................................................................................</w:t>
      </w:r>
      <w:r w:rsidRPr="0014082C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>,</w:t>
      </w:r>
      <w:r w:rsidRPr="0014082C">
        <w:rPr>
          <w:rFonts w:ascii="Arial" w:hAnsi="Arial" w:cs="Arial"/>
          <w:sz w:val="28"/>
          <w:szCs w:val="28"/>
        </w:rPr>
        <w:t xml:space="preserve"> do</w:t>
      </w:r>
      <w:r>
        <w:rPr>
          <w:rFonts w:ascii="Arial" w:hAnsi="Arial" w:cs="Arial"/>
          <w:sz w:val="28"/>
          <w:szCs w:val="28"/>
        </w:rPr>
        <w:t>(a)</w:t>
      </w:r>
      <w:r w:rsidRPr="0014082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.......................................................................... </w:t>
      </w:r>
      <w:r w:rsidRPr="00252EFA">
        <w:rPr>
          <w:rFonts w:ascii="Arial" w:hAnsi="Arial" w:cs="Arial"/>
          <w:i/>
          <w:sz w:val="20"/>
          <w:szCs w:val="20"/>
        </w:rPr>
        <w:t>(nome do Departamento ou da Unidade Acadêmica)</w:t>
      </w:r>
      <w:r w:rsidRPr="0014082C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no período </w:t>
      </w:r>
      <w:proofErr w:type="gramStart"/>
      <w:r w:rsidRPr="0014082C">
        <w:rPr>
          <w:rFonts w:ascii="Arial" w:hAnsi="Arial" w:cs="Arial"/>
          <w:sz w:val="28"/>
          <w:szCs w:val="28"/>
        </w:rPr>
        <w:t xml:space="preserve">de </w:t>
      </w:r>
      <w:r>
        <w:rPr>
          <w:rFonts w:ascii="Arial" w:hAnsi="Arial" w:cs="Arial"/>
          <w:noProof/>
          <w:sz w:val="28"/>
          <w:szCs w:val="28"/>
        </w:rPr>
        <w:t>...</w:t>
      </w:r>
      <w:proofErr w:type="gramEnd"/>
      <w:r>
        <w:rPr>
          <w:rFonts w:ascii="Arial" w:hAnsi="Arial" w:cs="Arial"/>
          <w:noProof/>
          <w:sz w:val="28"/>
          <w:szCs w:val="28"/>
        </w:rPr>
        <w:t>.../....../...... a ....../....../......</w:t>
      </w:r>
      <w:r w:rsidRPr="0014082C">
        <w:rPr>
          <w:rFonts w:ascii="Arial" w:hAnsi="Arial" w:cs="Arial"/>
          <w:sz w:val="28"/>
          <w:szCs w:val="28"/>
        </w:rPr>
        <w:t xml:space="preserve">, sob orientação </w:t>
      </w:r>
      <w:proofErr w:type="gramStart"/>
      <w:r w:rsidRPr="0014082C">
        <w:rPr>
          <w:rFonts w:ascii="Arial" w:hAnsi="Arial" w:cs="Arial"/>
          <w:sz w:val="28"/>
          <w:szCs w:val="28"/>
        </w:rPr>
        <w:t>do</w:t>
      </w:r>
      <w:r>
        <w:rPr>
          <w:rFonts w:ascii="Arial" w:hAnsi="Arial" w:cs="Arial"/>
          <w:sz w:val="28"/>
          <w:szCs w:val="28"/>
        </w:rPr>
        <w:t>(</w:t>
      </w:r>
      <w:proofErr w:type="gramEnd"/>
      <w:r>
        <w:rPr>
          <w:rFonts w:ascii="Arial" w:hAnsi="Arial" w:cs="Arial"/>
          <w:sz w:val="28"/>
          <w:szCs w:val="28"/>
        </w:rPr>
        <w:t>a)</w:t>
      </w:r>
      <w:r w:rsidRPr="0014082C">
        <w:rPr>
          <w:rFonts w:ascii="Arial" w:hAnsi="Arial" w:cs="Arial"/>
          <w:sz w:val="28"/>
          <w:szCs w:val="28"/>
        </w:rPr>
        <w:t xml:space="preserve"> Prof.</w:t>
      </w:r>
      <w:r>
        <w:rPr>
          <w:rFonts w:ascii="Arial" w:hAnsi="Arial" w:cs="Arial"/>
          <w:sz w:val="28"/>
          <w:szCs w:val="28"/>
        </w:rPr>
        <w:t>(a)</w:t>
      </w:r>
      <w:r w:rsidRPr="0014082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noProof/>
          <w:sz w:val="28"/>
          <w:szCs w:val="28"/>
        </w:rPr>
        <w:t>................................................................</w:t>
      </w:r>
      <w:r w:rsidRPr="0014082C">
        <w:rPr>
          <w:rFonts w:ascii="Arial" w:hAnsi="Arial" w:cs="Arial"/>
          <w:sz w:val="28"/>
          <w:szCs w:val="28"/>
        </w:rPr>
        <w:t xml:space="preserve">, totalizando </w:t>
      </w:r>
      <w:r>
        <w:rPr>
          <w:rFonts w:ascii="Arial" w:hAnsi="Arial" w:cs="Arial"/>
          <w:noProof/>
          <w:sz w:val="28"/>
          <w:szCs w:val="28"/>
        </w:rPr>
        <w:t>.............</w:t>
      </w:r>
      <w:r w:rsidRPr="0014082C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14082C">
        <w:rPr>
          <w:rFonts w:ascii="Arial" w:hAnsi="Arial" w:cs="Arial"/>
          <w:sz w:val="28"/>
          <w:szCs w:val="28"/>
        </w:rPr>
        <w:t>horas</w:t>
      </w:r>
      <w:proofErr w:type="gramEnd"/>
      <w:r w:rsidRPr="0014082C">
        <w:rPr>
          <w:rFonts w:ascii="Arial" w:hAnsi="Arial" w:cs="Arial"/>
          <w:sz w:val="28"/>
          <w:szCs w:val="28"/>
        </w:rPr>
        <w:t>.</w:t>
      </w:r>
    </w:p>
    <w:p w:rsidR="00F50C55" w:rsidRDefault="00F50C55" w:rsidP="00F50C55">
      <w:pPr>
        <w:spacing w:line="360" w:lineRule="auto"/>
        <w:jc w:val="right"/>
        <w:rPr>
          <w:rFonts w:ascii="Arial" w:hAnsi="Arial" w:cs="Arial"/>
          <w:noProof/>
          <w:sz w:val="28"/>
          <w:szCs w:val="28"/>
        </w:rPr>
      </w:pPr>
      <w:r w:rsidRPr="0014082C">
        <w:rPr>
          <w:rFonts w:ascii="Arial" w:hAnsi="Arial" w:cs="Arial"/>
          <w:sz w:val="28"/>
          <w:szCs w:val="28"/>
        </w:rPr>
        <w:t>Diamantina</w:t>
      </w:r>
      <w:proofErr w:type="gramStart"/>
      <w:r w:rsidRPr="0014082C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noProof/>
          <w:sz w:val="28"/>
          <w:szCs w:val="28"/>
        </w:rPr>
        <w:t>...</w:t>
      </w:r>
      <w:proofErr w:type="gramEnd"/>
      <w:r>
        <w:rPr>
          <w:rFonts w:ascii="Arial" w:hAnsi="Arial" w:cs="Arial"/>
          <w:noProof/>
          <w:sz w:val="28"/>
          <w:szCs w:val="28"/>
        </w:rPr>
        <w:t>...../........./........</w:t>
      </w:r>
    </w:p>
    <w:p w:rsidR="00F50C55" w:rsidRPr="0014082C" w:rsidRDefault="00F50C55" w:rsidP="00F50C55">
      <w:pPr>
        <w:spacing w:line="360" w:lineRule="auto"/>
        <w:jc w:val="right"/>
        <w:rPr>
          <w:rFonts w:ascii="Arial" w:hAnsi="Arial" w:cs="Arial"/>
          <w:sz w:val="28"/>
          <w:szCs w:val="28"/>
        </w:rPr>
      </w:pPr>
    </w:p>
    <w:p w:rsidR="000E37CD" w:rsidRDefault="000E37CD" w:rsidP="00247318">
      <w:pPr>
        <w:spacing w:line="360" w:lineRule="auto"/>
        <w:rPr>
          <w:rFonts w:ascii="Calibri" w:hAnsi="Calibri" w:cs="Calibri"/>
        </w:rPr>
      </w:pPr>
      <w:r w:rsidRPr="00413B93">
        <w:rPr>
          <w:rFonts w:ascii="Arial" w:hAnsi="Arial" w:cs="Arial"/>
        </w:rPr>
        <w:t xml:space="preserve">Certificado Registrado sob nº: </w:t>
      </w:r>
      <w:r w:rsidR="00803EF2">
        <w:rPr>
          <w:rFonts w:ascii="Arial" w:hAnsi="Arial" w:cs="Arial"/>
          <w:noProof/>
        </w:rPr>
        <w:t>............</w:t>
      </w:r>
      <w:r w:rsidRPr="00413B93">
        <w:rPr>
          <w:rFonts w:ascii="Arial" w:hAnsi="Arial" w:cs="Arial"/>
        </w:rPr>
        <w:t xml:space="preserve"> </w:t>
      </w:r>
      <w:proofErr w:type="gramStart"/>
      <w:r w:rsidRPr="00413B93">
        <w:rPr>
          <w:rFonts w:ascii="Arial" w:hAnsi="Arial" w:cs="Arial"/>
        </w:rPr>
        <w:t>pela</w:t>
      </w:r>
      <w:proofErr w:type="gramEnd"/>
      <w:r w:rsidRPr="00413B93">
        <w:rPr>
          <w:rFonts w:ascii="Arial" w:hAnsi="Arial" w:cs="Arial"/>
        </w:rPr>
        <w:t xml:space="preserve"> </w:t>
      </w:r>
      <w:r w:rsidR="00803EF2">
        <w:rPr>
          <w:rFonts w:ascii="Arial" w:hAnsi="Arial" w:cs="Arial"/>
        </w:rPr>
        <w:t>...............</w:t>
      </w:r>
      <w:r w:rsidRPr="00413B93">
        <w:rPr>
          <w:rFonts w:ascii="Arial" w:hAnsi="Arial" w:cs="Arial"/>
        </w:rPr>
        <w:t>/</w:t>
      </w:r>
      <w:proofErr w:type="spellStart"/>
      <w:r w:rsidRPr="00413B93">
        <w:rPr>
          <w:rFonts w:ascii="Arial" w:hAnsi="Arial" w:cs="Arial"/>
        </w:rPr>
        <w:t>UFVJM</w:t>
      </w:r>
      <w:proofErr w:type="spellEnd"/>
      <w:r w:rsidRPr="00413B93">
        <w:rPr>
          <w:rFonts w:ascii="Arial" w:hAnsi="Arial" w:cs="Arial"/>
        </w:rPr>
        <w:t xml:space="preserve"> (válido com assinatura e carimbo no verso).</w:t>
      </w:r>
    </w:p>
    <w:p w:rsidR="000E37CD" w:rsidRPr="00247318" w:rsidRDefault="000E37CD" w:rsidP="00247318">
      <w:pPr>
        <w:spacing w:line="360" w:lineRule="auto"/>
        <w:rPr>
          <w:rFonts w:ascii="Calibri" w:hAnsi="Calibri" w:cs="Calibri"/>
        </w:rPr>
      </w:pPr>
    </w:p>
    <w:tbl>
      <w:tblPr>
        <w:tblW w:w="0" w:type="auto"/>
        <w:jc w:val="center"/>
        <w:tblBorders>
          <w:top w:val="single" w:sz="4" w:space="0" w:color="000000"/>
        </w:tblBorders>
        <w:tblLook w:val="04A0"/>
      </w:tblPr>
      <w:tblGrid>
        <w:gridCol w:w="5606"/>
      </w:tblGrid>
      <w:tr w:rsidR="000E37CD" w:rsidRPr="00247318" w:rsidTr="001E071A">
        <w:trPr>
          <w:jc w:val="center"/>
        </w:trPr>
        <w:tc>
          <w:tcPr>
            <w:tcW w:w="5606" w:type="dxa"/>
            <w:tcBorders>
              <w:top w:val="nil"/>
              <w:bottom w:val="single" w:sz="4" w:space="0" w:color="auto"/>
            </w:tcBorders>
          </w:tcPr>
          <w:p w:rsidR="000E37CD" w:rsidRPr="00247318" w:rsidRDefault="000E37CD" w:rsidP="001E071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E37CD" w:rsidRPr="00247318" w:rsidTr="001E071A">
        <w:trPr>
          <w:jc w:val="center"/>
        </w:trPr>
        <w:tc>
          <w:tcPr>
            <w:tcW w:w="5606" w:type="dxa"/>
            <w:tcBorders>
              <w:top w:val="single" w:sz="4" w:space="0" w:color="auto"/>
            </w:tcBorders>
          </w:tcPr>
          <w:p w:rsidR="000E37CD" w:rsidRPr="00803EF2" w:rsidRDefault="00803EF2" w:rsidP="003E0B0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03EF2">
              <w:rPr>
                <w:rFonts w:ascii="Calibri" w:hAnsi="Calibri" w:cs="Calibri"/>
                <w:i/>
                <w:sz w:val="22"/>
                <w:szCs w:val="22"/>
              </w:rPr>
              <w:t xml:space="preserve">(nome do Chefe do Depto. ou do Dir. </w:t>
            </w:r>
            <w:proofErr w:type="spellStart"/>
            <w:r w:rsidRPr="00803EF2">
              <w:rPr>
                <w:rFonts w:ascii="Calibri" w:hAnsi="Calibri" w:cs="Calibri"/>
                <w:i/>
                <w:sz w:val="22"/>
                <w:szCs w:val="22"/>
              </w:rPr>
              <w:t>Unid</w:t>
            </w:r>
            <w:proofErr w:type="spellEnd"/>
            <w:r w:rsidRPr="00803EF2">
              <w:rPr>
                <w:rFonts w:ascii="Calibri" w:hAnsi="Calibri" w:cs="Calibri"/>
                <w:i/>
                <w:sz w:val="22"/>
                <w:szCs w:val="22"/>
              </w:rPr>
              <w:t>. Acadêmica)</w:t>
            </w:r>
          </w:p>
        </w:tc>
      </w:tr>
    </w:tbl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  <w:sectPr w:rsidR="000E37CD" w:rsidSect="00BC3F5B">
          <w:headerReference w:type="default" r:id="rId7"/>
          <w:pgSz w:w="16838" w:h="11906" w:orient="landscape"/>
          <w:pgMar w:top="4806" w:right="2096" w:bottom="993" w:left="1985" w:header="709" w:footer="709" w:gutter="0"/>
          <w:pgNumType w:start="1"/>
          <w:cols w:space="708"/>
          <w:docGrid w:linePitch="360"/>
        </w:sectPr>
      </w:pPr>
    </w:p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</w:pPr>
    </w:p>
    <w:sectPr w:rsidR="000E37CD" w:rsidSect="000E37CD">
      <w:headerReference w:type="default" r:id="rId8"/>
      <w:type w:val="continuous"/>
      <w:pgSz w:w="16838" w:h="11906" w:orient="landscape"/>
      <w:pgMar w:top="4806" w:right="2096" w:bottom="993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A31" w:rsidRDefault="00776A31" w:rsidP="00945F4B">
      <w:r>
        <w:separator/>
      </w:r>
    </w:p>
  </w:endnote>
  <w:endnote w:type="continuationSeparator" w:id="1">
    <w:p w:rsidR="00776A31" w:rsidRDefault="00776A31" w:rsidP="00945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A31" w:rsidRDefault="00776A31" w:rsidP="00945F4B">
      <w:r>
        <w:separator/>
      </w:r>
    </w:p>
  </w:footnote>
  <w:footnote w:type="continuationSeparator" w:id="1">
    <w:p w:rsidR="00776A31" w:rsidRDefault="00776A31" w:rsidP="00945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A31" w:rsidRDefault="00776A31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rFonts w:ascii="Calibri" w:hAnsi="Calibri" w:cs="Calibri"/>
        <w:noProof/>
        <w:sz w:val="28"/>
        <w:szCs w:val="28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7365940</wp:posOffset>
          </wp:positionH>
          <wp:positionV relativeFrom="paragraph">
            <wp:posOffset>205393</wp:posOffset>
          </wp:positionV>
          <wp:extent cx="1321704" cy="1086928"/>
          <wp:effectExtent l="19050" t="0" r="0" b="0"/>
          <wp:wrapNone/>
          <wp:docPr id="7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1165" cy="1086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Calibri"/>
        <w:noProof/>
        <w:sz w:val="28"/>
        <w:szCs w:val="28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-413289</wp:posOffset>
          </wp:positionH>
          <wp:positionV relativeFrom="paragraph">
            <wp:posOffset>205393</wp:posOffset>
          </wp:positionV>
          <wp:extent cx="1188648" cy="1086928"/>
          <wp:effectExtent l="19050" t="0" r="0" b="0"/>
          <wp:wrapNone/>
          <wp:docPr id="11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90446" cy="10885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Calibri"/>
        <w:noProof/>
        <w:sz w:val="28"/>
        <w:szCs w:val="28"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-1017138</wp:posOffset>
          </wp:positionH>
          <wp:positionV relativeFrom="paragraph">
            <wp:posOffset>-294940</wp:posOffset>
          </wp:positionV>
          <wp:extent cx="10239399" cy="7194431"/>
          <wp:effectExtent l="19050" t="0" r="9501" b="0"/>
          <wp:wrapNone/>
          <wp:docPr id="9" name="Imagem 9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bord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9399" cy="71944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776A31" w:rsidRDefault="00776A31" w:rsidP="004232D8">
    <w:pPr>
      <w:pStyle w:val="Cabealho"/>
      <w:jc w:val="center"/>
      <w:rPr>
        <w:rFonts w:ascii="Calibri" w:hAnsi="Calibri" w:cs="Calibri"/>
        <w:sz w:val="28"/>
        <w:szCs w:val="28"/>
      </w:rPr>
    </w:pPr>
  </w:p>
  <w:p w:rsidR="00776A31" w:rsidRDefault="00776A31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776A31" w:rsidRPr="004232D8" w:rsidRDefault="00776A31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776A31" w:rsidRDefault="00776A31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776A31" w:rsidRDefault="00776A31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776A31" w:rsidRPr="00F019F3" w:rsidRDefault="00776A31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A31" w:rsidRDefault="00776A31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-1054100</wp:posOffset>
          </wp:positionH>
          <wp:positionV relativeFrom="paragraph">
            <wp:posOffset>-258445</wp:posOffset>
          </wp:positionV>
          <wp:extent cx="10239375" cy="7197090"/>
          <wp:effectExtent l="19050" t="0" r="9525" b="0"/>
          <wp:wrapNone/>
          <wp:docPr id="3" name="Imagem 3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or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9375" cy="7197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6704330</wp:posOffset>
          </wp:positionH>
          <wp:positionV relativeFrom="paragraph">
            <wp:posOffset>184785</wp:posOffset>
          </wp:positionV>
          <wp:extent cx="1995170" cy="828040"/>
          <wp:effectExtent l="19050" t="0" r="5080" b="0"/>
          <wp:wrapNone/>
          <wp:docPr id="2" name="Imagem 3" descr="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anne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30302" b="28030"/>
                  <a:stretch>
                    <a:fillRect/>
                  </a:stretch>
                </pic:blipFill>
                <pic:spPr bwMode="auto">
                  <a:xfrm>
                    <a:off x="0" y="0"/>
                    <a:ext cx="1995170" cy="828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-516255</wp:posOffset>
          </wp:positionH>
          <wp:positionV relativeFrom="paragraph">
            <wp:posOffset>140970</wp:posOffset>
          </wp:positionV>
          <wp:extent cx="1135380" cy="899795"/>
          <wp:effectExtent l="19050" t="0" r="7620" b="0"/>
          <wp:wrapNone/>
          <wp:docPr id="1" name="Imagem 2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marca ufvjm 0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899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776A31" w:rsidRDefault="00776A31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776A31" w:rsidRPr="004232D8" w:rsidRDefault="00776A31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776A31" w:rsidRDefault="00776A31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776A31" w:rsidRDefault="00776A31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776A31" w:rsidRDefault="00776A31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776A31" w:rsidRPr="00F019F3" w:rsidRDefault="00776A31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embedSystemFonts/>
  <w:proofState w:spelling="clean" w:grammar="clean"/>
  <w:attachedTemplate r:id="rId1"/>
  <w:stylePaneFormatFilter w:val="3F01"/>
  <w:documentProtection w:edit="forms" w:enforcement="0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10243"/>
  </w:hdrShapeDefaults>
  <w:footnotePr>
    <w:footnote w:id="0"/>
    <w:footnote w:id="1"/>
  </w:footnotePr>
  <w:endnotePr>
    <w:endnote w:id="0"/>
    <w:endnote w:id="1"/>
  </w:endnotePr>
  <w:compat/>
  <w:rsids>
    <w:rsidRoot w:val="00904AEE"/>
    <w:rsid w:val="0000528A"/>
    <w:rsid w:val="0004045E"/>
    <w:rsid w:val="000674D7"/>
    <w:rsid w:val="00071C74"/>
    <w:rsid w:val="00082257"/>
    <w:rsid w:val="000844CD"/>
    <w:rsid w:val="000B64B0"/>
    <w:rsid w:val="000C3ABF"/>
    <w:rsid w:val="000D6C3B"/>
    <w:rsid w:val="000E37CD"/>
    <w:rsid w:val="0011142F"/>
    <w:rsid w:val="00114899"/>
    <w:rsid w:val="00130C23"/>
    <w:rsid w:val="00137A83"/>
    <w:rsid w:val="0014082C"/>
    <w:rsid w:val="001530CD"/>
    <w:rsid w:val="00180639"/>
    <w:rsid w:val="00186556"/>
    <w:rsid w:val="001943E7"/>
    <w:rsid w:val="001B6F05"/>
    <w:rsid w:val="001D0836"/>
    <w:rsid w:val="001E071A"/>
    <w:rsid w:val="001E7B28"/>
    <w:rsid w:val="0024157A"/>
    <w:rsid w:val="00243632"/>
    <w:rsid w:val="00247318"/>
    <w:rsid w:val="00287449"/>
    <w:rsid w:val="0029066E"/>
    <w:rsid w:val="002B0188"/>
    <w:rsid w:val="002C1FF8"/>
    <w:rsid w:val="002D0408"/>
    <w:rsid w:val="002D6950"/>
    <w:rsid w:val="002F2D34"/>
    <w:rsid w:val="002F71A7"/>
    <w:rsid w:val="003002AB"/>
    <w:rsid w:val="003052D5"/>
    <w:rsid w:val="00324064"/>
    <w:rsid w:val="00334BBD"/>
    <w:rsid w:val="00345E4F"/>
    <w:rsid w:val="003460FB"/>
    <w:rsid w:val="00357D66"/>
    <w:rsid w:val="00385A88"/>
    <w:rsid w:val="003A02A2"/>
    <w:rsid w:val="003A6709"/>
    <w:rsid w:val="003A6FC8"/>
    <w:rsid w:val="003C346E"/>
    <w:rsid w:val="003E0B06"/>
    <w:rsid w:val="00413B93"/>
    <w:rsid w:val="004232D8"/>
    <w:rsid w:val="00461FDA"/>
    <w:rsid w:val="00486B27"/>
    <w:rsid w:val="004A60AF"/>
    <w:rsid w:val="004D14C4"/>
    <w:rsid w:val="004E78AE"/>
    <w:rsid w:val="004F5996"/>
    <w:rsid w:val="004F5F07"/>
    <w:rsid w:val="00544051"/>
    <w:rsid w:val="00554F30"/>
    <w:rsid w:val="00563727"/>
    <w:rsid w:val="00571D67"/>
    <w:rsid w:val="00586BF9"/>
    <w:rsid w:val="005A0FC9"/>
    <w:rsid w:val="005D11ED"/>
    <w:rsid w:val="0061585E"/>
    <w:rsid w:val="006318E2"/>
    <w:rsid w:val="00634F68"/>
    <w:rsid w:val="00642A06"/>
    <w:rsid w:val="00657A08"/>
    <w:rsid w:val="00681BB4"/>
    <w:rsid w:val="00693A53"/>
    <w:rsid w:val="006972D2"/>
    <w:rsid w:val="006A2136"/>
    <w:rsid w:val="006B2C4C"/>
    <w:rsid w:val="006C003C"/>
    <w:rsid w:val="006C202C"/>
    <w:rsid w:val="006D40E0"/>
    <w:rsid w:val="006F4F49"/>
    <w:rsid w:val="00700B56"/>
    <w:rsid w:val="0072583A"/>
    <w:rsid w:val="00743BC2"/>
    <w:rsid w:val="007606DE"/>
    <w:rsid w:val="00776A31"/>
    <w:rsid w:val="00784DBF"/>
    <w:rsid w:val="007E30EA"/>
    <w:rsid w:val="007F3C16"/>
    <w:rsid w:val="00803EF2"/>
    <w:rsid w:val="00821A74"/>
    <w:rsid w:val="00827254"/>
    <w:rsid w:val="00843AD8"/>
    <w:rsid w:val="00847CC6"/>
    <w:rsid w:val="0085346C"/>
    <w:rsid w:val="00861A9A"/>
    <w:rsid w:val="00861BB2"/>
    <w:rsid w:val="00866D39"/>
    <w:rsid w:val="008735E3"/>
    <w:rsid w:val="00874C65"/>
    <w:rsid w:val="008A3A51"/>
    <w:rsid w:val="008E4F71"/>
    <w:rsid w:val="008F2174"/>
    <w:rsid w:val="008F2D59"/>
    <w:rsid w:val="008F5118"/>
    <w:rsid w:val="008F6E10"/>
    <w:rsid w:val="00902CB8"/>
    <w:rsid w:val="00904AEE"/>
    <w:rsid w:val="0091054D"/>
    <w:rsid w:val="00927C36"/>
    <w:rsid w:val="0093175D"/>
    <w:rsid w:val="00945F4B"/>
    <w:rsid w:val="009606A0"/>
    <w:rsid w:val="009A3673"/>
    <w:rsid w:val="009A46D6"/>
    <w:rsid w:val="009A7A3C"/>
    <w:rsid w:val="009B0256"/>
    <w:rsid w:val="009E3D79"/>
    <w:rsid w:val="009F062B"/>
    <w:rsid w:val="00A01DC8"/>
    <w:rsid w:val="00A05AD7"/>
    <w:rsid w:val="00A20E54"/>
    <w:rsid w:val="00A23FE6"/>
    <w:rsid w:val="00A25DC8"/>
    <w:rsid w:val="00A27E9E"/>
    <w:rsid w:val="00A31E3F"/>
    <w:rsid w:val="00A7562C"/>
    <w:rsid w:val="00A8659A"/>
    <w:rsid w:val="00A94622"/>
    <w:rsid w:val="00AE1AD8"/>
    <w:rsid w:val="00AF73D9"/>
    <w:rsid w:val="00B07C7E"/>
    <w:rsid w:val="00B24CC4"/>
    <w:rsid w:val="00B96135"/>
    <w:rsid w:val="00BB3C51"/>
    <w:rsid w:val="00BB470A"/>
    <w:rsid w:val="00BC2A84"/>
    <w:rsid w:val="00BC3F5B"/>
    <w:rsid w:val="00BE3486"/>
    <w:rsid w:val="00C07355"/>
    <w:rsid w:val="00C2348F"/>
    <w:rsid w:val="00C4727A"/>
    <w:rsid w:val="00C5506C"/>
    <w:rsid w:val="00C61F58"/>
    <w:rsid w:val="00C918E2"/>
    <w:rsid w:val="00CA6D29"/>
    <w:rsid w:val="00CB0E10"/>
    <w:rsid w:val="00CB2722"/>
    <w:rsid w:val="00CD2CB5"/>
    <w:rsid w:val="00CF1B4C"/>
    <w:rsid w:val="00CF614C"/>
    <w:rsid w:val="00D028D7"/>
    <w:rsid w:val="00D07E98"/>
    <w:rsid w:val="00D3132B"/>
    <w:rsid w:val="00D5292C"/>
    <w:rsid w:val="00DB2072"/>
    <w:rsid w:val="00DF04A6"/>
    <w:rsid w:val="00DF2E80"/>
    <w:rsid w:val="00E54B68"/>
    <w:rsid w:val="00E7015A"/>
    <w:rsid w:val="00EA6145"/>
    <w:rsid w:val="00EC5C63"/>
    <w:rsid w:val="00F019F3"/>
    <w:rsid w:val="00F0487D"/>
    <w:rsid w:val="00F05775"/>
    <w:rsid w:val="00F07B8E"/>
    <w:rsid w:val="00F341DB"/>
    <w:rsid w:val="00F41F32"/>
    <w:rsid w:val="00F43F8B"/>
    <w:rsid w:val="00F50659"/>
    <w:rsid w:val="00F50C55"/>
    <w:rsid w:val="00F5413F"/>
    <w:rsid w:val="00F8657D"/>
    <w:rsid w:val="00F866D5"/>
    <w:rsid w:val="00F97086"/>
    <w:rsid w:val="00FA385F"/>
    <w:rsid w:val="00FA6648"/>
    <w:rsid w:val="00FB54D8"/>
    <w:rsid w:val="00FE5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locked="0"/>
    <w:lsdException w:name="Subtitle" w:qFormat="1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071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locked/>
    <w:rsid w:val="00904AE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locked/>
    <w:rsid w:val="00945F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945F4B"/>
    <w:rPr>
      <w:sz w:val="24"/>
      <w:szCs w:val="24"/>
    </w:rPr>
  </w:style>
  <w:style w:type="paragraph" w:styleId="Rodap">
    <w:name w:val="footer"/>
    <w:basedOn w:val="Normal"/>
    <w:link w:val="RodapChar"/>
    <w:locked/>
    <w:rsid w:val="00945F4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45F4B"/>
    <w:rPr>
      <w:sz w:val="24"/>
      <w:szCs w:val="24"/>
    </w:rPr>
  </w:style>
  <w:style w:type="paragraph" w:styleId="Textodebalo">
    <w:name w:val="Balloon Text"/>
    <w:basedOn w:val="Normal"/>
    <w:link w:val="TextodebaloChar"/>
    <w:locked/>
    <w:rsid w:val="00C234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234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Dados%20de%20aplicativos\Microsoft\Modelos\Normal11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51829-9A2D-4A08-BD56-833DADBA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Normal11</Template>
  <TotalTime>13</TotalTime>
  <Pages>1</Pages>
  <Words>68</Words>
  <Characters>865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Assuntos Acadêmicos</dc:creator>
  <cp:lastModifiedBy>usuario</cp:lastModifiedBy>
  <cp:revision>4</cp:revision>
  <cp:lastPrinted>2015-02-13T12:32:00Z</cp:lastPrinted>
  <dcterms:created xsi:type="dcterms:W3CDTF">2015-02-13T12:30:00Z</dcterms:created>
  <dcterms:modified xsi:type="dcterms:W3CDTF">2015-02-13T12:43:00Z</dcterms:modified>
</cp:coreProperties>
</file>