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7CD" w:rsidRDefault="000E37CD" w:rsidP="00C5506C">
      <w:pPr>
        <w:spacing w:line="276" w:lineRule="auto"/>
        <w:ind w:firstLine="709"/>
        <w:jc w:val="both"/>
        <w:rPr>
          <w:rFonts w:ascii="Arial" w:hAnsi="Arial" w:cs="Arial"/>
          <w:sz w:val="28"/>
          <w:szCs w:val="28"/>
        </w:rPr>
      </w:pPr>
    </w:p>
    <w:p w:rsidR="000E37CD" w:rsidRDefault="000E37CD" w:rsidP="00C5506C">
      <w:pPr>
        <w:spacing w:line="276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14082C">
        <w:rPr>
          <w:rFonts w:ascii="Arial" w:hAnsi="Arial" w:cs="Arial"/>
          <w:sz w:val="28"/>
          <w:szCs w:val="28"/>
        </w:rPr>
        <w:t>Certificamos que</w:t>
      </w:r>
      <w:r w:rsidR="00FA385F">
        <w:rPr>
          <w:rFonts w:ascii="Arial" w:hAnsi="Arial" w:cs="Arial"/>
          <w:sz w:val="28"/>
          <w:szCs w:val="28"/>
        </w:rPr>
        <w:t xml:space="preserve"> </w:t>
      </w:r>
      <w:proofErr w:type="gramStart"/>
      <w:r w:rsidR="00FA385F">
        <w:rPr>
          <w:rFonts w:ascii="Arial" w:hAnsi="Arial" w:cs="Arial"/>
          <w:sz w:val="28"/>
          <w:szCs w:val="28"/>
        </w:rPr>
        <w:t>o(</w:t>
      </w:r>
      <w:proofErr w:type="gramEnd"/>
      <w:r w:rsidR="00FA385F">
        <w:rPr>
          <w:rFonts w:ascii="Arial" w:hAnsi="Arial" w:cs="Arial"/>
          <w:sz w:val="28"/>
          <w:szCs w:val="28"/>
        </w:rPr>
        <w:t>a) professor(a)</w:t>
      </w:r>
      <w:r w:rsidRPr="0014082C">
        <w:rPr>
          <w:rFonts w:ascii="Arial" w:hAnsi="Arial" w:cs="Arial"/>
          <w:sz w:val="28"/>
          <w:szCs w:val="28"/>
        </w:rPr>
        <w:t xml:space="preserve"> </w:t>
      </w:r>
      <w:r w:rsidR="00FA385F">
        <w:rPr>
          <w:rFonts w:ascii="Arial" w:hAnsi="Arial" w:cs="Arial"/>
          <w:sz w:val="28"/>
          <w:szCs w:val="28"/>
        </w:rPr>
        <w:t>(.............</w:t>
      </w:r>
      <w:r w:rsidR="00FA385F" w:rsidRPr="00FA385F">
        <w:rPr>
          <w:rFonts w:ascii="Arial" w:hAnsi="Arial" w:cs="Arial"/>
          <w:i/>
          <w:sz w:val="20"/>
          <w:szCs w:val="20"/>
        </w:rPr>
        <w:t>nome do Professor Supervisor</w:t>
      </w:r>
      <w:r w:rsidR="00FA385F">
        <w:rPr>
          <w:rFonts w:ascii="Arial" w:hAnsi="Arial" w:cs="Arial"/>
          <w:sz w:val="28"/>
          <w:szCs w:val="28"/>
        </w:rPr>
        <w:t>............), orientou monitores bolsistas e voluntários</w:t>
      </w:r>
      <w:r w:rsidRPr="0014082C">
        <w:rPr>
          <w:rFonts w:ascii="Arial" w:hAnsi="Arial" w:cs="Arial"/>
          <w:sz w:val="28"/>
          <w:szCs w:val="28"/>
        </w:rPr>
        <w:t xml:space="preserve"> </w:t>
      </w:r>
      <w:r w:rsidR="006318E2">
        <w:rPr>
          <w:rFonts w:ascii="Arial" w:hAnsi="Arial" w:cs="Arial"/>
          <w:sz w:val="28"/>
          <w:szCs w:val="28"/>
        </w:rPr>
        <w:t>em atividades relacionadas à</w:t>
      </w:r>
      <w:r w:rsidRPr="0014082C">
        <w:rPr>
          <w:rFonts w:ascii="Arial" w:hAnsi="Arial" w:cs="Arial"/>
          <w:sz w:val="28"/>
          <w:szCs w:val="28"/>
        </w:rPr>
        <w:t xml:space="preserve">(s) </w:t>
      </w:r>
      <w:r w:rsidR="006318E2">
        <w:rPr>
          <w:rFonts w:ascii="Arial" w:hAnsi="Arial" w:cs="Arial"/>
          <w:sz w:val="28"/>
          <w:szCs w:val="28"/>
        </w:rPr>
        <w:t>seguinte(s) unidade(s) curricular</w:t>
      </w:r>
      <w:r w:rsidRPr="0014082C">
        <w:rPr>
          <w:rFonts w:ascii="Arial" w:hAnsi="Arial" w:cs="Arial"/>
          <w:sz w:val="28"/>
          <w:szCs w:val="28"/>
        </w:rPr>
        <w:t>(</w:t>
      </w:r>
      <w:proofErr w:type="spellStart"/>
      <w:r w:rsidR="006318E2">
        <w:rPr>
          <w:rFonts w:ascii="Arial" w:hAnsi="Arial" w:cs="Arial"/>
          <w:sz w:val="28"/>
          <w:szCs w:val="28"/>
        </w:rPr>
        <w:t>e</w:t>
      </w:r>
      <w:r w:rsidRPr="0014082C">
        <w:rPr>
          <w:rFonts w:ascii="Arial" w:hAnsi="Arial" w:cs="Arial"/>
          <w:sz w:val="28"/>
          <w:szCs w:val="28"/>
        </w:rPr>
        <w:t>s</w:t>
      </w:r>
      <w:proofErr w:type="spellEnd"/>
      <w:r w:rsidRPr="0014082C">
        <w:rPr>
          <w:rFonts w:ascii="Arial" w:hAnsi="Arial" w:cs="Arial"/>
          <w:sz w:val="28"/>
          <w:szCs w:val="28"/>
        </w:rPr>
        <w:t>): “</w:t>
      </w:r>
      <w:r w:rsidR="00FA385F">
        <w:rPr>
          <w:rFonts w:ascii="Arial" w:hAnsi="Arial" w:cs="Arial"/>
          <w:i/>
          <w:noProof/>
          <w:sz w:val="28"/>
          <w:szCs w:val="28"/>
        </w:rPr>
        <w:t>................................................................</w:t>
      </w:r>
      <w:r w:rsidRPr="0014082C">
        <w:rPr>
          <w:rFonts w:ascii="Arial" w:hAnsi="Arial" w:cs="Arial"/>
          <w:sz w:val="28"/>
          <w:szCs w:val="28"/>
        </w:rPr>
        <w:t>”</w:t>
      </w:r>
      <w:r w:rsidR="006318E2">
        <w:rPr>
          <w:rFonts w:ascii="Arial" w:hAnsi="Arial" w:cs="Arial"/>
          <w:sz w:val="28"/>
          <w:szCs w:val="28"/>
        </w:rPr>
        <w:t>,</w:t>
      </w:r>
      <w:r w:rsidRPr="0014082C">
        <w:rPr>
          <w:rFonts w:ascii="Arial" w:hAnsi="Arial" w:cs="Arial"/>
          <w:sz w:val="28"/>
          <w:szCs w:val="28"/>
        </w:rPr>
        <w:t xml:space="preserve"> do Departamento </w:t>
      </w:r>
      <w:r w:rsidR="006318E2">
        <w:rPr>
          <w:rFonts w:ascii="Arial" w:hAnsi="Arial" w:cs="Arial"/>
          <w:sz w:val="28"/>
          <w:szCs w:val="28"/>
        </w:rPr>
        <w:t>(.............</w:t>
      </w:r>
      <w:r w:rsidR="006318E2" w:rsidRPr="00FA385F">
        <w:rPr>
          <w:rFonts w:ascii="Arial" w:hAnsi="Arial" w:cs="Arial"/>
          <w:i/>
          <w:sz w:val="20"/>
          <w:szCs w:val="20"/>
        </w:rPr>
        <w:t>nome d</w:t>
      </w:r>
      <w:r w:rsidR="006318E2">
        <w:rPr>
          <w:rFonts w:ascii="Arial" w:hAnsi="Arial" w:cs="Arial"/>
          <w:i/>
          <w:sz w:val="20"/>
          <w:szCs w:val="20"/>
        </w:rPr>
        <w:t>a Un. Acad. / Departamento</w:t>
      </w:r>
      <w:r w:rsidR="006318E2">
        <w:rPr>
          <w:rFonts w:ascii="Arial" w:hAnsi="Arial" w:cs="Arial"/>
          <w:sz w:val="28"/>
          <w:szCs w:val="28"/>
        </w:rPr>
        <w:t>...........), desta Universidade</w:t>
      </w:r>
      <w:r w:rsidRPr="0014082C">
        <w:rPr>
          <w:rFonts w:ascii="Arial" w:hAnsi="Arial" w:cs="Arial"/>
          <w:sz w:val="28"/>
          <w:szCs w:val="28"/>
        </w:rPr>
        <w:t xml:space="preserve">, </w:t>
      </w:r>
      <w:r w:rsidR="006318E2">
        <w:rPr>
          <w:rFonts w:ascii="Arial" w:hAnsi="Arial" w:cs="Arial"/>
          <w:sz w:val="28"/>
          <w:szCs w:val="28"/>
        </w:rPr>
        <w:t xml:space="preserve">no período </w:t>
      </w:r>
      <w:r w:rsidRPr="0014082C">
        <w:rPr>
          <w:rFonts w:ascii="Arial" w:hAnsi="Arial" w:cs="Arial"/>
          <w:sz w:val="28"/>
          <w:szCs w:val="28"/>
        </w:rPr>
        <w:t xml:space="preserve">de </w:t>
      </w:r>
      <w:r w:rsidR="006318E2">
        <w:rPr>
          <w:rFonts w:ascii="Arial" w:hAnsi="Arial" w:cs="Arial"/>
          <w:noProof/>
          <w:sz w:val="28"/>
          <w:szCs w:val="28"/>
        </w:rPr>
        <w:t>....../....../......</w:t>
      </w:r>
      <w:r w:rsidRPr="0014082C">
        <w:rPr>
          <w:rFonts w:ascii="Arial" w:hAnsi="Arial" w:cs="Arial"/>
          <w:sz w:val="28"/>
          <w:szCs w:val="28"/>
        </w:rPr>
        <w:t xml:space="preserve"> a </w:t>
      </w:r>
      <w:r w:rsidR="006318E2">
        <w:rPr>
          <w:rFonts w:ascii="Arial" w:hAnsi="Arial" w:cs="Arial"/>
          <w:noProof/>
          <w:sz w:val="28"/>
          <w:szCs w:val="28"/>
        </w:rPr>
        <w:t>....../....../......</w:t>
      </w:r>
      <w:r w:rsidR="006318E2">
        <w:rPr>
          <w:rFonts w:ascii="Arial" w:hAnsi="Arial" w:cs="Arial"/>
          <w:sz w:val="28"/>
          <w:szCs w:val="28"/>
        </w:rPr>
        <w:t xml:space="preserve"> </w:t>
      </w:r>
      <w:r w:rsidRPr="0014082C">
        <w:rPr>
          <w:rFonts w:ascii="Arial" w:hAnsi="Arial" w:cs="Arial"/>
          <w:sz w:val="28"/>
          <w:szCs w:val="28"/>
        </w:rPr>
        <w:t>.</w:t>
      </w:r>
    </w:p>
    <w:p w:rsidR="006318E2" w:rsidRPr="0014082C" w:rsidRDefault="006318E2" w:rsidP="00C5506C">
      <w:pPr>
        <w:spacing w:line="276" w:lineRule="auto"/>
        <w:ind w:firstLine="709"/>
        <w:jc w:val="both"/>
        <w:rPr>
          <w:rFonts w:ascii="Arial" w:hAnsi="Arial" w:cs="Arial"/>
          <w:sz w:val="28"/>
          <w:szCs w:val="28"/>
        </w:rPr>
      </w:pPr>
    </w:p>
    <w:p w:rsidR="000E37CD" w:rsidRDefault="000E37CD" w:rsidP="00C5506C">
      <w:pPr>
        <w:spacing w:line="360" w:lineRule="auto"/>
        <w:jc w:val="right"/>
        <w:rPr>
          <w:rFonts w:ascii="Arial" w:hAnsi="Arial" w:cs="Arial"/>
          <w:noProof/>
          <w:sz w:val="28"/>
          <w:szCs w:val="28"/>
        </w:rPr>
      </w:pPr>
      <w:r w:rsidRPr="0014082C">
        <w:rPr>
          <w:rFonts w:ascii="Arial" w:hAnsi="Arial" w:cs="Arial"/>
          <w:sz w:val="28"/>
          <w:szCs w:val="28"/>
        </w:rPr>
        <w:t>Diamantina</w:t>
      </w:r>
      <w:proofErr w:type="gramStart"/>
      <w:r w:rsidRPr="0014082C">
        <w:rPr>
          <w:rFonts w:ascii="Arial" w:hAnsi="Arial" w:cs="Arial"/>
          <w:sz w:val="28"/>
          <w:szCs w:val="28"/>
        </w:rPr>
        <w:t xml:space="preserve">, </w:t>
      </w:r>
      <w:r w:rsidR="00803EF2">
        <w:rPr>
          <w:rFonts w:ascii="Arial" w:hAnsi="Arial" w:cs="Arial"/>
          <w:noProof/>
          <w:sz w:val="28"/>
          <w:szCs w:val="28"/>
        </w:rPr>
        <w:t>...</w:t>
      </w:r>
      <w:proofErr w:type="gramEnd"/>
      <w:r w:rsidR="00803EF2">
        <w:rPr>
          <w:rFonts w:ascii="Arial" w:hAnsi="Arial" w:cs="Arial"/>
          <w:noProof/>
          <w:sz w:val="28"/>
          <w:szCs w:val="28"/>
        </w:rPr>
        <w:t>../...../.....</w:t>
      </w:r>
    </w:p>
    <w:p w:rsidR="000E37CD" w:rsidRDefault="000E37CD" w:rsidP="00247318">
      <w:pPr>
        <w:spacing w:line="360" w:lineRule="auto"/>
        <w:rPr>
          <w:rFonts w:ascii="Calibri" w:hAnsi="Calibri" w:cs="Calibri"/>
        </w:rPr>
      </w:pPr>
      <w:r w:rsidRPr="00413B93">
        <w:rPr>
          <w:rFonts w:ascii="Arial" w:hAnsi="Arial" w:cs="Arial"/>
        </w:rPr>
        <w:t xml:space="preserve">Certificado Registrado sob nº: </w:t>
      </w:r>
      <w:r w:rsidR="00803EF2">
        <w:rPr>
          <w:rFonts w:ascii="Arial" w:hAnsi="Arial" w:cs="Arial"/>
          <w:noProof/>
        </w:rPr>
        <w:t>............</w:t>
      </w:r>
      <w:r w:rsidRPr="00413B93">
        <w:rPr>
          <w:rFonts w:ascii="Arial" w:hAnsi="Arial" w:cs="Arial"/>
        </w:rPr>
        <w:t xml:space="preserve"> </w:t>
      </w:r>
      <w:proofErr w:type="gramStart"/>
      <w:r w:rsidRPr="00413B93">
        <w:rPr>
          <w:rFonts w:ascii="Arial" w:hAnsi="Arial" w:cs="Arial"/>
        </w:rPr>
        <w:t>pela</w:t>
      </w:r>
      <w:proofErr w:type="gramEnd"/>
      <w:r w:rsidRPr="00413B93">
        <w:rPr>
          <w:rFonts w:ascii="Arial" w:hAnsi="Arial" w:cs="Arial"/>
        </w:rPr>
        <w:t xml:space="preserve"> </w:t>
      </w:r>
      <w:r w:rsidR="00803EF2">
        <w:rPr>
          <w:rFonts w:ascii="Arial" w:hAnsi="Arial" w:cs="Arial"/>
        </w:rPr>
        <w:t>...............</w:t>
      </w:r>
      <w:r w:rsidRPr="00413B93">
        <w:rPr>
          <w:rFonts w:ascii="Arial" w:hAnsi="Arial" w:cs="Arial"/>
        </w:rPr>
        <w:t>/</w:t>
      </w:r>
      <w:proofErr w:type="spellStart"/>
      <w:r w:rsidRPr="00413B93">
        <w:rPr>
          <w:rFonts w:ascii="Arial" w:hAnsi="Arial" w:cs="Arial"/>
        </w:rPr>
        <w:t>UFVJM</w:t>
      </w:r>
      <w:proofErr w:type="spellEnd"/>
      <w:r w:rsidRPr="00413B93">
        <w:rPr>
          <w:rFonts w:ascii="Arial" w:hAnsi="Arial" w:cs="Arial"/>
        </w:rPr>
        <w:t xml:space="preserve"> (válido com assinatura e carimbo no verso).</w:t>
      </w:r>
    </w:p>
    <w:p w:rsidR="000E37CD" w:rsidRDefault="000E37CD" w:rsidP="00247318">
      <w:pPr>
        <w:spacing w:line="360" w:lineRule="auto"/>
        <w:rPr>
          <w:rFonts w:ascii="Calibri" w:hAnsi="Calibri" w:cs="Calibri"/>
        </w:rPr>
      </w:pPr>
    </w:p>
    <w:p w:rsidR="000E37CD" w:rsidRPr="00247318" w:rsidRDefault="000E37CD" w:rsidP="00247318">
      <w:pPr>
        <w:spacing w:line="360" w:lineRule="auto"/>
        <w:rPr>
          <w:rFonts w:ascii="Calibri" w:hAnsi="Calibri" w:cs="Calibri"/>
        </w:rPr>
      </w:pPr>
    </w:p>
    <w:tbl>
      <w:tblPr>
        <w:tblW w:w="0" w:type="auto"/>
        <w:jc w:val="center"/>
        <w:tblBorders>
          <w:top w:val="single" w:sz="4" w:space="0" w:color="000000"/>
        </w:tblBorders>
        <w:tblLook w:val="04A0"/>
      </w:tblPr>
      <w:tblGrid>
        <w:gridCol w:w="5606"/>
      </w:tblGrid>
      <w:tr w:rsidR="000E37CD" w:rsidRPr="00247318" w:rsidTr="001E071A">
        <w:trPr>
          <w:jc w:val="center"/>
        </w:trPr>
        <w:tc>
          <w:tcPr>
            <w:tcW w:w="5606" w:type="dxa"/>
            <w:tcBorders>
              <w:top w:val="nil"/>
              <w:bottom w:val="single" w:sz="4" w:space="0" w:color="auto"/>
            </w:tcBorders>
          </w:tcPr>
          <w:p w:rsidR="000E37CD" w:rsidRPr="00247318" w:rsidRDefault="000E37CD" w:rsidP="001E071A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E37CD" w:rsidRPr="00247318" w:rsidTr="001E071A">
        <w:trPr>
          <w:jc w:val="center"/>
        </w:trPr>
        <w:tc>
          <w:tcPr>
            <w:tcW w:w="5606" w:type="dxa"/>
            <w:tcBorders>
              <w:top w:val="single" w:sz="4" w:space="0" w:color="auto"/>
            </w:tcBorders>
          </w:tcPr>
          <w:p w:rsidR="000E37CD" w:rsidRPr="00803EF2" w:rsidRDefault="00803EF2" w:rsidP="003E0B06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803EF2">
              <w:rPr>
                <w:rFonts w:ascii="Calibri" w:hAnsi="Calibri" w:cs="Calibri"/>
                <w:i/>
                <w:sz w:val="22"/>
                <w:szCs w:val="22"/>
              </w:rPr>
              <w:t xml:space="preserve">(nome do Chefe do Depto. ou do Dir. </w:t>
            </w:r>
            <w:proofErr w:type="spellStart"/>
            <w:r w:rsidRPr="00803EF2">
              <w:rPr>
                <w:rFonts w:ascii="Calibri" w:hAnsi="Calibri" w:cs="Calibri"/>
                <w:i/>
                <w:sz w:val="22"/>
                <w:szCs w:val="22"/>
              </w:rPr>
              <w:t>Unid</w:t>
            </w:r>
            <w:proofErr w:type="spellEnd"/>
            <w:r w:rsidRPr="00803EF2">
              <w:rPr>
                <w:rFonts w:ascii="Calibri" w:hAnsi="Calibri" w:cs="Calibri"/>
                <w:i/>
                <w:sz w:val="22"/>
                <w:szCs w:val="22"/>
              </w:rPr>
              <w:t>. Acadêmica)</w:t>
            </w:r>
          </w:p>
        </w:tc>
      </w:tr>
    </w:tbl>
    <w:p w:rsidR="000E37CD" w:rsidRDefault="000E37CD" w:rsidP="006C202C">
      <w:pPr>
        <w:jc w:val="both"/>
        <w:rPr>
          <w:rFonts w:ascii="Calibri" w:hAnsi="Calibri" w:cs="Calibri"/>
          <w:sz w:val="28"/>
          <w:szCs w:val="28"/>
        </w:rPr>
        <w:sectPr w:rsidR="000E37CD" w:rsidSect="00BC3F5B">
          <w:headerReference w:type="default" r:id="rId7"/>
          <w:pgSz w:w="16838" w:h="11906" w:orient="landscape"/>
          <w:pgMar w:top="4806" w:right="2096" w:bottom="993" w:left="1985" w:header="709" w:footer="709" w:gutter="0"/>
          <w:pgNumType w:start="1"/>
          <w:cols w:space="708"/>
          <w:docGrid w:linePitch="360"/>
        </w:sectPr>
      </w:pPr>
    </w:p>
    <w:p w:rsidR="000E37CD" w:rsidRDefault="000E37CD" w:rsidP="006C202C">
      <w:pPr>
        <w:jc w:val="both"/>
        <w:rPr>
          <w:rFonts w:ascii="Calibri" w:hAnsi="Calibri" w:cs="Calibri"/>
          <w:sz w:val="28"/>
          <w:szCs w:val="28"/>
        </w:rPr>
      </w:pPr>
    </w:p>
    <w:sectPr w:rsidR="000E37CD" w:rsidSect="000E37CD">
      <w:headerReference w:type="default" r:id="rId8"/>
      <w:type w:val="continuous"/>
      <w:pgSz w:w="16838" w:h="11906" w:orient="landscape"/>
      <w:pgMar w:top="4806" w:right="2096" w:bottom="993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5D58" w:rsidRDefault="00605D58" w:rsidP="00945F4B">
      <w:r>
        <w:separator/>
      </w:r>
    </w:p>
  </w:endnote>
  <w:endnote w:type="continuationSeparator" w:id="1">
    <w:p w:rsidR="00605D58" w:rsidRDefault="00605D58" w:rsidP="00945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5D58" w:rsidRDefault="00605D58" w:rsidP="00945F4B">
      <w:r>
        <w:separator/>
      </w:r>
    </w:p>
  </w:footnote>
  <w:footnote w:type="continuationSeparator" w:id="1">
    <w:p w:rsidR="00605D58" w:rsidRDefault="00605D58" w:rsidP="00945F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D58" w:rsidRDefault="00605D58" w:rsidP="004232D8">
    <w:pPr>
      <w:pStyle w:val="Cabealho"/>
      <w:jc w:val="center"/>
      <w:rPr>
        <w:rFonts w:ascii="Calibri" w:hAnsi="Calibri" w:cs="Calibri"/>
        <w:sz w:val="28"/>
        <w:szCs w:val="28"/>
      </w:rPr>
    </w:pPr>
  </w:p>
  <w:p w:rsidR="00605D58" w:rsidRDefault="00605D58" w:rsidP="004232D8">
    <w:pPr>
      <w:pStyle w:val="Cabealho"/>
      <w:jc w:val="center"/>
      <w:rPr>
        <w:rFonts w:ascii="Calibri" w:hAnsi="Calibri" w:cs="Calibri"/>
        <w:sz w:val="28"/>
        <w:szCs w:val="28"/>
      </w:rPr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-465048</wp:posOffset>
          </wp:positionH>
          <wp:positionV relativeFrom="paragraph">
            <wp:posOffset>143498</wp:posOffset>
          </wp:positionV>
          <wp:extent cx="1188648" cy="1032626"/>
          <wp:effectExtent l="19050" t="0" r="0" b="0"/>
          <wp:wrapNone/>
          <wp:docPr id="7" name="Imagem 7" descr="logomarca ufvjm 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marca ufvjm 0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96917" cy="1039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>
          <wp:simplePos x="0" y="0"/>
          <wp:positionH relativeFrom="column">
            <wp:posOffset>7350484</wp:posOffset>
          </wp:positionH>
          <wp:positionV relativeFrom="paragraph">
            <wp:posOffset>143498</wp:posOffset>
          </wp:positionV>
          <wp:extent cx="1374512" cy="897147"/>
          <wp:effectExtent l="19050" t="0" r="0" b="0"/>
          <wp:wrapNone/>
          <wp:docPr id="6" name="Imagem 7" descr="logomarca ufvjm 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marca ufvjm 0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512" cy="89714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>
          <wp:simplePos x="0" y="0"/>
          <wp:positionH relativeFrom="column">
            <wp:posOffset>-1107610</wp:posOffset>
          </wp:positionH>
          <wp:positionV relativeFrom="paragraph">
            <wp:posOffset>-505971</wp:posOffset>
          </wp:positionV>
          <wp:extent cx="10244238" cy="7192536"/>
          <wp:effectExtent l="19050" t="0" r="4662" b="0"/>
          <wp:wrapNone/>
          <wp:docPr id="9" name="Imagem 9" descr="bor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borda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4238" cy="71925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605D58" w:rsidRDefault="00605D58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MINISTÉRIO DA EDUCAÇÃO</w:t>
    </w:r>
  </w:p>
  <w:p w:rsidR="00605D58" w:rsidRPr="004232D8" w:rsidRDefault="00605D58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UNIVERSIDADE FEDERAL DOS VALES DO JEQUITINHONHA E MUCURI</w:t>
    </w:r>
  </w:p>
  <w:p w:rsidR="00605D58" w:rsidRDefault="00605D58" w:rsidP="004232D8">
    <w:pPr>
      <w:pStyle w:val="Cabealho"/>
      <w:jc w:val="center"/>
      <w:rPr>
        <w:rFonts w:ascii="Calibri" w:hAnsi="Calibri" w:cs="Calibri"/>
      </w:rPr>
    </w:pPr>
    <w:r w:rsidRPr="004232D8">
      <w:rPr>
        <w:rFonts w:ascii="Calibri" w:hAnsi="Calibri" w:cs="Calibri"/>
        <w:b/>
        <w:sz w:val="28"/>
        <w:szCs w:val="28"/>
      </w:rPr>
      <w:t>PRÓ-REITORIA DE GRADUAÇÃO</w:t>
    </w:r>
  </w:p>
  <w:p w:rsidR="00605D58" w:rsidRDefault="00605D5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  <w:p w:rsidR="00605D58" w:rsidRDefault="00605D5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  <w:r w:rsidRPr="00F019F3">
      <w:rPr>
        <w:rFonts w:ascii="Calibri" w:hAnsi="Calibri" w:cs="Calibri"/>
        <w:spacing w:val="20"/>
        <w:w w:val="150"/>
        <w:sz w:val="80"/>
        <w:szCs w:val="80"/>
      </w:rPr>
      <w:t>CERTIFICADO</w:t>
    </w:r>
  </w:p>
  <w:p w:rsidR="00605D58" w:rsidRPr="00F019F3" w:rsidRDefault="00605D5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D58" w:rsidRDefault="00605D58" w:rsidP="004232D8">
    <w:pPr>
      <w:pStyle w:val="Cabealho"/>
      <w:jc w:val="center"/>
      <w:rPr>
        <w:rFonts w:ascii="Calibri" w:hAnsi="Calibri" w:cs="Calibri"/>
        <w:sz w:val="28"/>
        <w:szCs w:val="28"/>
      </w:rPr>
    </w:pP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-1054100</wp:posOffset>
          </wp:positionH>
          <wp:positionV relativeFrom="paragraph">
            <wp:posOffset>-258445</wp:posOffset>
          </wp:positionV>
          <wp:extent cx="10239375" cy="7197090"/>
          <wp:effectExtent l="19050" t="0" r="9525" b="0"/>
          <wp:wrapNone/>
          <wp:docPr id="3" name="Imagem 3" descr="bor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ord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9375" cy="7197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6704330</wp:posOffset>
          </wp:positionH>
          <wp:positionV relativeFrom="paragraph">
            <wp:posOffset>184785</wp:posOffset>
          </wp:positionV>
          <wp:extent cx="1995170" cy="828040"/>
          <wp:effectExtent l="19050" t="0" r="5080" b="0"/>
          <wp:wrapNone/>
          <wp:docPr id="2" name="Imagem 3" descr="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anne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t="30302" b="28030"/>
                  <a:stretch>
                    <a:fillRect/>
                  </a:stretch>
                </pic:blipFill>
                <pic:spPr bwMode="auto">
                  <a:xfrm>
                    <a:off x="0" y="0"/>
                    <a:ext cx="1995170" cy="828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-516255</wp:posOffset>
          </wp:positionH>
          <wp:positionV relativeFrom="paragraph">
            <wp:posOffset>140970</wp:posOffset>
          </wp:positionV>
          <wp:extent cx="1135380" cy="899795"/>
          <wp:effectExtent l="19050" t="0" r="7620" b="0"/>
          <wp:wrapNone/>
          <wp:docPr id="1" name="Imagem 2" descr="logomarca ufvjm 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marca ufvjm 0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5380" cy="899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605D58" w:rsidRDefault="00605D58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MINISTÉRIO DA EDUCAÇÃO</w:t>
    </w:r>
  </w:p>
  <w:p w:rsidR="00605D58" w:rsidRPr="004232D8" w:rsidRDefault="00605D58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UNIVERSIDADE FEDERAL DOS VALES DO JEQUITINHONHA E MUCURI</w:t>
    </w:r>
  </w:p>
  <w:p w:rsidR="00605D58" w:rsidRDefault="00605D58" w:rsidP="004232D8">
    <w:pPr>
      <w:pStyle w:val="Cabealho"/>
      <w:jc w:val="center"/>
      <w:rPr>
        <w:rFonts w:ascii="Calibri" w:hAnsi="Calibri" w:cs="Calibri"/>
      </w:rPr>
    </w:pPr>
    <w:r w:rsidRPr="004232D8">
      <w:rPr>
        <w:rFonts w:ascii="Calibri" w:hAnsi="Calibri" w:cs="Calibri"/>
        <w:b/>
        <w:sz w:val="28"/>
        <w:szCs w:val="28"/>
      </w:rPr>
      <w:t>PRÓ-REITORIA DE GRADUAÇÃO</w:t>
    </w:r>
  </w:p>
  <w:p w:rsidR="00605D58" w:rsidRDefault="00605D5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  <w:p w:rsidR="00605D58" w:rsidRDefault="00605D5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  <w:r w:rsidRPr="00F019F3">
      <w:rPr>
        <w:rFonts w:ascii="Calibri" w:hAnsi="Calibri" w:cs="Calibri"/>
        <w:spacing w:val="20"/>
        <w:w w:val="150"/>
        <w:sz w:val="80"/>
        <w:szCs w:val="80"/>
      </w:rPr>
      <w:t>CERTIFICADO</w:t>
    </w:r>
  </w:p>
  <w:p w:rsidR="00605D58" w:rsidRPr="00F019F3" w:rsidRDefault="00605D5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embedSystemFonts/>
  <w:proofState w:spelling="clean" w:grammar="clean"/>
  <w:attachedTemplate r:id="rId1"/>
  <w:stylePaneFormatFilter w:val="3F01"/>
  <w:documentProtection w:edit="forms" w:enforcement="0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10243"/>
  </w:hdrShapeDefaults>
  <w:footnotePr>
    <w:footnote w:id="0"/>
    <w:footnote w:id="1"/>
  </w:footnotePr>
  <w:endnotePr>
    <w:endnote w:id="0"/>
    <w:endnote w:id="1"/>
  </w:endnotePr>
  <w:compat/>
  <w:rsids>
    <w:rsidRoot w:val="00904AEE"/>
    <w:rsid w:val="0000528A"/>
    <w:rsid w:val="0004045E"/>
    <w:rsid w:val="000674D7"/>
    <w:rsid w:val="00071C74"/>
    <w:rsid w:val="00082257"/>
    <w:rsid w:val="000844CD"/>
    <w:rsid w:val="000B64B0"/>
    <w:rsid w:val="000C3ABF"/>
    <w:rsid w:val="000D6C3B"/>
    <w:rsid w:val="000E37CD"/>
    <w:rsid w:val="0011142F"/>
    <w:rsid w:val="00114899"/>
    <w:rsid w:val="00130C23"/>
    <w:rsid w:val="00137A83"/>
    <w:rsid w:val="0014082C"/>
    <w:rsid w:val="001530CD"/>
    <w:rsid w:val="00180639"/>
    <w:rsid w:val="00186556"/>
    <w:rsid w:val="001943E7"/>
    <w:rsid w:val="001B6F05"/>
    <w:rsid w:val="001D0836"/>
    <w:rsid w:val="001E071A"/>
    <w:rsid w:val="001E7B28"/>
    <w:rsid w:val="0024157A"/>
    <w:rsid w:val="00243632"/>
    <w:rsid w:val="00247318"/>
    <w:rsid w:val="00287449"/>
    <w:rsid w:val="0029066E"/>
    <w:rsid w:val="002B0188"/>
    <w:rsid w:val="002C1FF8"/>
    <w:rsid w:val="002D0408"/>
    <w:rsid w:val="002D6950"/>
    <w:rsid w:val="002F2D34"/>
    <w:rsid w:val="002F71A7"/>
    <w:rsid w:val="003002AB"/>
    <w:rsid w:val="003052D5"/>
    <w:rsid w:val="00324064"/>
    <w:rsid w:val="00334BBD"/>
    <w:rsid w:val="00345E4F"/>
    <w:rsid w:val="003460FB"/>
    <w:rsid w:val="00357D66"/>
    <w:rsid w:val="00385A88"/>
    <w:rsid w:val="003A02A2"/>
    <w:rsid w:val="003A6709"/>
    <w:rsid w:val="003A6FC8"/>
    <w:rsid w:val="003C346E"/>
    <w:rsid w:val="003E0B06"/>
    <w:rsid w:val="00413B93"/>
    <w:rsid w:val="004232D8"/>
    <w:rsid w:val="00461FDA"/>
    <w:rsid w:val="00486B27"/>
    <w:rsid w:val="004A60AF"/>
    <w:rsid w:val="004D14C4"/>
    <w:rsid w:val="004E78AE"/>
    <w:rsid w:val="004F5996"/>
    <w:rsid w:val="004F5F07"/>
    <w:rsid w:val="00544051"/>
    <w:rsid w:val="00554F30"/>
    <w:rsid w:val="00563727"/>
    <w:rsid w:val="00571D67"/>
    <w:rsid w:val="00586BF9"/>
    <w:rsid w:val="005A0FC9"/>
    <w:rsid w:val="005D11ED"/>
    <w:rsid w:val="00605D58"/>
    <w:rsid w:val="0061585E"/>
    <w:rsid w:val="006318E2"/>
    <w:rsid w:val="00634F68"/>
    <w:rsid w:val="00642A06"/>
    <w:rsid w:val="00657A08"/>
    <w:rsid w:val="00681BB4"/>
    <w:rsid w:val="00693A53"/>
    <w:rsid w:val="006972D2"/>
    <w:rsid w:val="006A2136"/>
    <w:rsid w:val="006B2C4C"/>
    <w:rsid w:val="006C003C"/>
    <w:rsid w:val="006C202C"/>
    <w:rsid w:val="006D40E0"/>
    <w:rsid w:val="006F4F49"/>
    <w:rsid w:val="00700B56"/>
    <w:rsid w:val="0072583A"/>
    <w:rsid w:val="00743BC2"/>
    <w:rsid w:val="007606DE"/>
    <w:rsid w:val="00784DBF"/>
    <w:rsid w:val="007E30EA"/>
    <w:rsid w:val="007F3C16"/>
    <w:rsid w:val="00803EF2"/>
    <w:rsid w:val="00821A74"/>
    <w:rsid w:val="00827254"/>
    <w:rsid w:val="00843AD8"/>
    <w:rsid w:val="00847CC6"/>
    <w:rsid w:val="0085346C"/>
    <w:rsid w:val="00861A9A"/>
    <w:rsid w:val="00861BB2"/>
    <w:rsid w:val="00866D39"/>
    <w:rsid w:val="008735E3"/>
    <w:rsid w:val="00874C65"/>
    <w:rsid w:val="008A3A51"/>
    <w:rsid w:val="008E4F71"/>
    <w:rsid w:val="008F2174"/>
    <w:rsid w:val="008F2D59"/>
    <w:rsid w:val="008F5118"/>
    <w:rsid w:val="008F6E10"/>
    <w:rsid w:val="00902CB8"/>
    <w:rsid w:val="00904AEE"/>
    <w:rsid w:val="0091054D"/>
    <w:rsid w:val="00927C36"/>
    <w:rsid w:val="0093175D"/>
    <w:rsid w:val="00945F4B"/>
    <w:rsid w:val="009606A0"/>
    <w:rsid w:val="009A3673"/>
    <w:rsid w:val="009A46D6"/>
    <w:rsid w:val="009A7A3C"/>
    <w:rsid w:val="009B0256"/>
    <w:rsid w:val="009E3D79"/>
    <w:rsid w:val="009F062B"/>
    <w:rsid w:val="00A20E54"/>
    <w:rsid w:val="00A23FE6"/>
    <w:rsid w:val="00A25DC8"/>
    <w:rsid w:val="00A27E9E"/>
    <w:rsid w:val="00A31E3F"/>
    <w:rsid w:val="00A8659A"/>
    <w:rsid w:val="00A94622"/>
    <w:rsid w:val="00AE1AD8"/>
    <w:rsid w:val="00AF73D9"/>
    <w:rsid w:val="00B07C7E"/>
    <w:rsid w:val="00B24CC4"/>
    <w:rsid w:val="00B96135"/>
    <w:rsid w:val="00BB3C51"/>
    <w:rsid w:val="00BB470A"/>
    <w:rsid w:val="00BC2A84"/>
    <w:rsid w:val="00BC3F5B"/>
    <w:rsid w:val="00BE3486"/>
    <w:rsid w:val="00C07355"/>
    <w:rsid w:val="00C2348F"/>
    <w:rsid w:val="00C4727A"/>
    <w:rsid w:val="00C5506C"/>
    <w:rsid w:val="00C61F58"/>
    <w:rsid w:val="00C819E7"/>
    <w:rsid w:val="00C918E2"/>
    <w:rsid w:val="00CA6D29"/>
    <w:rsid w:val="00CB0E10"/>
    <w:rsid w:val="00CB2722"/>
    <w:rsid w:val="00CD2CB5"/>
    <w:rsid w:val="00CF1B4C"/>
    <w:rsid w:val="00CF614C"/>
    <w:rsid w:val="00D028D7"/>
    <w:rsid w:val="00D07E98"/>
    <w:rsid w:val="00D3132B"/>
    <w:rsid w:val="00D444C7"/>
    <w:rsid w:val="00D5292C"/>
    <w:rsid w:val="00DB2072"/>
    <w:rsid w:val="00DF04A6"/>
    <w:rsid w:val="00DF2E80"/>
    <w:rsid w:val="00E54B68"/>
    <w:rsid w:val="00E7015A"/>
    <w:rsid w:val="00EA6145"/>
    <w:rsid w:val="00EC5C63"/>
    <w:rsid w:val="00F019F3"/>
    <w:rsid w:val="00F0487D"/>
    <w:rsid w:val="00F05775"/>
    <w:rsid w:val="00F07B8E"/>
    <w:rsid w:val="00F341DB"/>
    <w:rsid w:val="00F41F32"/>
    <w:rsid w:val="00F43F8B"/>
    <w:rsid w:val="00F50659"/>
    <w:rsid w:val="00F5413F"/>
    <w:rsid w:val="00F8657D"/>
    <w:rsid w:val="00F866D5"/>
    <w:rsid w:val="00F97086"/>
    <w:rsid w:val="00FA385F"/>
    <w:rsid w:val="00FA6648"/>
    <w:rsid w:val="00FB54D8"/>
    <w:rsid w:val="00FE5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0" w:defSemiHidden="0" w:defUnhideWhenUsed="0" w:defQFormat="0" w:count="267">
    <w:lsdException w:name="Normal" w:locked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locked="0"/>
    <w:lsdException w:name="Subtitle" w:qFormat="1"/>
    <w:lsdException w:name="Strong" w:qFormat="1"/>
    <w:lsdException w:name="Emphasis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locked="0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071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locked/>
    <w:rsid w:val="00904AE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locked/>
    <w:rsid w:val="00945F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945F4B"/>
    <w:rPr>
      <w:sz w:val="24"/>
      <w:szCs w:val="24"/>
    </w:rPr>
  </w:style>
  <w:style w:type="paragraph" w:styleId="Rodap">
    <w:name w:val="footer"/>
    <w:basedOn w:val="Normal"/>
    <w:link w:val="RodapChar"/>
    <w:locked/>
    <w:rsid w:val="00945F4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945F4B"/>
    <w:rPr>
      <w:sz w:val="24"/>
      <w:szCs w:val="24"/>
    </w:rPr>
  </w:style>
  <w:style w:type="paragraph" w:styleId="Textodebalo">
    <w:name w:val="Balloon Text"/>
    <w:basedOn w:val="Normal"/>
    <w:link w:val="TextodebaloChar"/>
    <w:locked/>
    <w:rsid w:val="00C2348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234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uario\Dados%20de%20aplicativos\Microsoft\Modelos\Normal11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51829-9A2D-4A08-BD56-833DADBA0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Normal11</Template>
  <TotalTime>47</TotalTime>
  <Pages>2</Pages>
  <Words>64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UFVJM</Company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Divisão de Assuntos Acadêmicos</dc:creator>
  <cp:lastModifiedBy>usuario</cp:lastModifiedBy>
  <cp:revision>7</cp:revision>
  <cp:lastPrinted>2015-02-13T12:46:00Z</cp:lastPrinted>
  <dcterms:created xsi:type="dcterms:W3CDTF">2015-01-29T13:18:00Z</dcterms:created>
  <dcterms:modified xsi:type="dcterms:W3CDTF">2015-02-13T12:54:00Z</dcterms:modified>
</cp:coreProperties>
</file>