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166"/>
        <w:tblW w:w="0" w:type="auto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2349"/>
        <w:gridCol w:w="3086"/>
        <w:gridCol w:w="2261"/>
        <w:gridCol w:w="1482"/>
        <w:gridCol w:w="1278"/>
      </w:tblGrid>
      <w:tr w:rsidR="00137FC1" w:rsidRPr="00F7471E" w:rsidTr="00137FC1">
        <w:trPr>
          <w:trHeight w:val="834"/>
        </w:trPr>
        <w:tc>
          <w:tcPr>
            <w:tcW w:w="548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108" w:type="dxa"/>
            </w:tcMar>
          </w:tcPr>
          <w:p w:rsidR="00137FC1" w:rsidRPr="00F7471E" w:rsidRDefault="005D7CD6" w:rsidP="00137FC1">
            <w:pPr>
              <w:pStyle w:val="Estilopadro"/>
              <w:spacing w:after="0" w:line="100" w:lineRule="atLeast"/>
              <w:ind w:left="1416"/>
              <w:jc w:val="both"/>
              <w:rPr>
                <w:rFonts w:asciiTheme="minorHAnsi" w:hAnsiTheme="minorHAnsi"/>
              </w:rPr>
            </w:pPr>
            <w:r w:rsidRPr="00F7471E">
              <w:rPr>
                <w:rFonts w:asciiTheme="minorHAnsi" w:hAnsiTheme="minorHAnsi"/>
                <w:noProof/>
                <w:lang w:eastAsia="pt-BR"/>
              </w:rPr>
              <w:drawing>
                <wp:inline distT="0" distB="0" distL="0" distR="0" wp14:anchorId="6E741580" wp14:editId="7669B4E0">
                  <wp:extent cx="2133600" cy="504825"/>
                  <wp:effectExtent l="19050" t="0" r="0" b="0"/>
                  <wp:docPr id="1" name="Picture" descr="PRÓ-REITORIA DE GESTÃO DE PESSO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PRÓ-REITORIA DE GESTÃO DE PESSO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r="546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4" w:type="dxa"/>
            <w:gridSpan w:val="3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37FC1" w:rsidRPr="00F7471E" w:rsidRDefault="00137FC1" w:rsidP="00137FC1">
            <w:pPr>
              <w:pStyle w:val="Estilopadro"/>
              <w:spacing w:after="0" w:line="100" w:lineRule="atLeast"/>
              <w:jc w:val="center"/>
              <w:rPr>
                <w:rFonts w:asciiTheme="minorHAnsi" w:hAnsiTheme="minorHAnsi"/>
                <w:b/>
              </w:rPr>
            </w:pPr>
            <w:r w:rsidRPr="00F7471E">
              <w:rPr>
                <w:rFonts w:asciiTheme="minorHAnsi" w:hAnsiTheme="minorHAnsi"/>
                <w:b/>
              </w:rPr>
              <w:t>PRÓ-REITORIA DE GESTÃO DE PESSOAS</w:t>
            </w:r>
          </w:p>
        </w:tc>
      </w:tr>
      <w:tr w:rsidR="00137FC1" w:rsidRPr="00F7471E" w:rsidTr="00137FC1">
        <w:tc>
          <w:tcPr>
            <w:tcW w:w="80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7FC1" w:rsidRPr="00F7471E" w:rsidRDefault="00137FC1" w:rsidP="00137FC1">
            <w:pPr>
              <w:pStyle w:val="Estilopadro"/>
              <w:spacing w:after="0" w:line="100" w:lineRule="atLeast"/>
              <w:jc w:val="center"/>
              <w:rPr>
                <w:rFonts w:asciiTheme="minorHAnsi" w:hAnsiTheme="minorHAnsi"/>
              </w:rPr>
            </w:pPr>
            <w:r w:rsidRPr="00F7471E">
              <w:rPr>
                <w:rFonts w:asciiTheme="minorHAnsi" w:hAnsiTheme="minorHAnsi"/>
                <w:b/>
              </w:rPr>
              <w:t>PROCEDIMENTO OPERACIONAL PADRÃO</w:t>
            </w:r>
          </w:p>
        </w:tc>
        <w:tc>
          <w:tcPr>
            <w:tcW w:w="1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7FC1" w:rsidRPr="00F7471E" w:rsidRDefault="00137FC1" w:rsidP="00137FC1">
            <w:pPr>
              <w:pStyle w:val="Estilopadro"/>
              <w:spacing w:after="0" w:line="100" w:lineRule="atLeast"/>
              <w:jc w:val="center"/>
              <w:rPr>
                <w:rFonts w:asciiTheme="minorHAnsi" w:hAnsiTheme="minorHAnsi"/>
              </w:rPr>
            </w:pPr>
            <w:r w:rsidRPr="00F7471E">
              <w:rPr>
                <w:rFonts w:asciiTheme="minorHAnsi" w:hAnsiTheme="minorHAnsi" w:cs="Lao UI"/>
                <w:b/>
              </w:rPr>
              <w:t>POP</w:t>
            </w:r>
          </w:p>
        </w:tc>
        <w:tc>
          <w:tcPr>
            <w:tcW w:w="11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7FC1" w:rsidRPr="00F7471E" w:rsidRDefault="00137FC1" w:rsidP="009D49B7">
            <w:pPr>
              <w:pStyle w:val="Estilopadro"/>
              <w:spacing w:after="0" w:line="100" w:lineRule="atLeast"/>
              <w:rPr>
                <w:rFonts w:asciiTheme="minorHAnsi" w:hAnsiTheme="minorHAnsi"/>
              </w:rPr>
            </w:pPr>
            <w:r w:rsidRPr="00F7471E">
              <w:rPr>
                <w:rFonts w:asciiTheme="minorHAnsi" w:hAnsiTheme="minorHAnsi"/>
                <w:b/>
                <w:bCs/>
              </w:rPr>
              <w:t xml:space="preserve">Nº </w:t>
            </w:r>
          </w:p>
        </w:tc>
      </w:tr>
      <w:tr w:rsidR="00137FC1" w:rsidRPr="00F7471E" w:rsidTr="00137FC1">
        <w:trPr>
          <w:trHeight w:val="418"/>
        </w:trPr>
        <w:tc>
          <w:tcPr>
            <w:tcW w:w="8037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137FC1" w:rsidRPr="00F7471E" w:rsidRDefault="00137FC1" w:rsidP="00137FC1">
            <w:pPr>
              <w:rPr>
                <w:rFonts w:asciiTheme="minorHAnsi" w:hAnsiTheme="minorHAnsi"/>
                <w:sz w:val="22"/>
                <w:szCs w:val="22"/>
              </w:rPr>
            </w:pPr>
            <w:r w:rsidRPr="00F7471E">
              <w:rPr>
                <w:rFonts w:asciiTheme="minorHAnsi" w:hAnsiTheme="minorHAnsi"/>
                <w:b/>
                <w:sz w:val="22"/>
                <w:szCs w:val="22"/>
              </w:rPr>
              <w:t>Ministério da Educação</w:t>
            </w:r>
          </w:p>
          <w:p w:rsidR="00137FC1" w:rsidRPr="00F7471E" w:rsidRDefault="00137FC1" w:rsidP="00137FC1">
            <w:pPr>
              <w:rPr>
                <w:rFonts w:asciiTheme="minorHAnsi" w:hAnsiTheme="minorHAnsi"/>
                <w:sz w:val="22"/>
                <w:szCs w:val="22"/>
              </w:rPr>
            </w:pPr>
            <w:r w:rsidRPr="00F7471E">
              <w:rPr>
                <w:rFonts w:asciiTheme="minorHAnsi" w:hAnsiTheme="minorHAnsi"/>
                <w:b/>
                <w:sz w:val="22"/>
                <w:szCs w:val="22"/>
              </w:rPr>
              <w:t>Universidade Federal dos Vales do Jequitinhonha e Mucuri – UFVJM</w:t>
            </w:r>
          </w:p>
          <w:p w:rsidR="00137FC1" w:rsidRPr="00F7471E" w:rsidRDefault="00137FC1" w:rsidP="00137FC1">
            <w:pPr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F7471E">
              <w:rPr>
                <w:rFonts w:asciiTheme="minorHAnsi" w:hAnsiTheme="minorHAnsi"/>
                <w:b/>
                <w:sz w:val="22"/>
                <w:szCs w:val="22"/>
              </w:rPr>
              <w:t>Pró-Reitoria</w:t>
            </w:r>
            <w:proofErr w:type="spellEnd"/>
            <w:r w:rsidRPr="00F7471E">
              <w:rPr>
                <w:rFonts w:asciiTheme="minorHAnsi" w:hAnsiTheme="minorHAnsi"/>
                <w:b/>
                <w:sz w:val="22"/>
                <w:szCs w:val="22"/>
              </w:rPr>
              <w:t xml:space="preserve"> de Gestão de Pessoas – PROGEP</w:t>
            </w:r>
          </w:p>
          <w:p w:rsidR="00137FC1" w:rsidRPr="00F7471E" w:rsidRDefault="00137FC1" w:rsidP="00137FC1">
            <w:pPr>
              <w:rPr>
                <w:rFonts w:asciiTheme="minorHAnsi" w:hAnsiTheme="minorHAnsi"/>
                <w:sz w:val="22"/>
                <w:szCs w:val="22"/>
              </w:rPr>
            </w:pPr>
            <w:r w:rsidRPr="00F7471E">
              <w:rPr>
                <w:rFonts w:asciiTheme="minorHAnsi" w:hAnsiTheme="minorHAnsi"/>
                <w:b/>
                <w:sz w:val="22"/>
                <w:szCs w:val="22"/>
              </w:rPr>
              <w:t>Diretoria de Seleção e Desenvolvimento de Pessoal – DSD</w:t>
            </w:r>
          </w:p>
        </w:tc>
        <w:tc>
          <w:tcPr>
            <w:tcW w:w="1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7FC1" w:rsidRPr="00F7471E" w:rsidRDefault="00137FC1" w:rsidP="00137FC1">
            <w:pPr>
              <w:pStyle w:val="Estilopadro"/>
              <w:spacing w:after="0" w:line="100" w:lineRule="atLeast"/>
              <w:rPr>
                <w:rFonts w:asciiTheme="minorHAnsi" w:hAnsiTheme="minorHAnsi"/>
              </w:rPr>
            </w:pPr>
            <w:r w:rsidRPr="00F7471E">
              <w:rPr>
                <w:rFonts w:asciiTheme="minorHAnsi" w:hAnsiTheme="minorHAnsi"/>
              </w:rPr>
              <w:t>Versão Nº</w:t>
            </w:r>
          </w:p>
        </w:tc>
        <w:tc>
          <w:tcPr>
            <w:tcW w:w="11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7FC1" w:rsidRPr="00F7471E" w:rsidRDefault="00F7471E" w:rsidP="00137FC1">
            <w:pPr>
              <w:pStyle w:val="Estilopadro"/>
              <w:spacing w:after="0" w:line="100" w:lineRule="atLeast"/>
              <w:rPr>
                <w:rFonts w:asciiTheme="minorHAnsi" w:hAnsiTheme="minorHAnsi"/>
              </w:rPr>
            </w:pPr>
            <w:r w:rsidRPr="00F7471E">
              <w:rPr>
                <w:rFonts w:asciiTheme="minorHAnsi" w:hAnsiTheme="minorHAnsi"/>
              </w:rPr>
              <w:t>02</w:t>
            </w:r>
          </w:p>
        </w:tc>
      </w:tr>
      <w:tr w:rsidR="00137FC1" w:rsidRPr="00F7471E" w:rsidTr="00137FC1">
        <w:trPr>
          <w:trHeight w:val="422"/>
        </w:trPr>
        <w:tc>
          <w:tcPr>
            <w:tcW w:w="8037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7FC1" w:rsidRPr="00F7471E" w:rsidRDefault="00137FC1" w:rsidP="00137FC1">
            <w:pPr>
              <w:pStyle w:val="Estilopadro"/>
              <w:spacing w:after="0" w:line="100" w:lineRule="atLeast"/>
              <w:rPr>
                <w:rFonts w:asciiTheme="minorHAnsi" w:hAnsiTheme="minorHAnsi"/>
              </w:rPr>
            </w:pPr>
          </w:p>
        </w:tc>
        <w:tc>
          <w:tcPr>
            <w:tcW w:w="1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7FC1" w:rsidRPr="00F7471E" w:rsidRDefault="00137FC1" w:rsidP="00137FC1">
            <w:pPr>
              <w:pStyle w:val="Estilopadro"/>
              <w:spacing w:after="0" w:line="100" w:lineRule="atLeast"/>
              <w:rPr>
                <w:rFonts w:asciiTheme="minorHAnsi" w:hAnsiTheme="minorHAnsi"/>
              </w:rPr>
            </w:pPr>
            <w:r w:rsidRPr="00F7471E">
              <w:rPr>
                <w:rFonts w:asciiTheme="minorHAnsi" w:hAnsiTheme="minorHAnsi"/>
              </w:rPr>
              <w:t>Data de Aprovação</w:t>
            </w:r>
          </w:p>
        </w:tc>
        <w:tc>
          <w:tcPr>
            <w:tcW w:w="11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7FC1" w:rsidRPr="00F7471E" w:rsidRDefault="00137FC1" w:rsidP="00137FC1">
            <w:pPr>
              <w:pStyle w:val="Estilopadro"/>
              <w:spacing w:after="0" w:line="100" w:lineRule="atLeast"/>
              <w:rPr>
                <w:rFonts w:asciiTheme="minorHAnsi" w:hAnsiTheme="minorHAnsi"/>
              </w:rPr>
            </w:pPr>
          </w:p>
        </w:tc>
      </w:tr>
      <w:tr w:rsidR="00137FC1" w:rsidRPr="00F7471E" w:rsidTr="00137FC1">
        <w:trPr>
          <w:trHeight w:val="426"/>
        </w:trPr>
        <w:tc>
          <w:tcPr>
            <w:tcW w:w="8037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7FC1" w:rsidRPr="00F7471E" w:rsidRDefault="00137FC1" w:rsidP="00137FC1">
            <w:pPr>
              <w:pStyle w:val="Estilopadro"/>
              <w:spacing w:after="0" w:line="100" w:lineRule="atLeast"/>
              <w:rPr>
                <w:rFonts w:asciiTheme="minorHAnsi" w:hAnsiTheme="minorHAnsi"/>
              </w:rPr>
            </w:pPr>
          </w:p>
        </w:tc>
        <w:tc>
          <w:tcPr>
            <w:tcW w:w="1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7FC1" w:rsidRPr="00F7471E" w:rsidRDefault="00137FC1" w:rsidP="00137FC1">
            <w:pPr>
              <w:pStyle w:val="Estilopadro"/>
              <w:spacing w:after="0" w:line="100" w:lineRule="atLeast"/>
              <w:rPr>
                <w:rFonts w:asciiTheme="minorHAnsi" w:hAnsiTheme="minorHAnsi"/>
              </w:rPr>
            </w:pPr>
            <w:r w:rsidRPr="00F7471E">
              <w:rPr>
                <w:rFonts w:asciiTheme="minorHAnsi" w:hAnsiTheme="minorHAnsi"/>
              </w:rPr>
              <w:t>Data de Publicação</w:t>
            </w:r>
          </w:p>
        </w:tc>
        <w:tc>
          <w:tcPr>
            <w:tcW w:w="11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7FC1" w:rsidRPr="00F7471E" w:rsidRDefault="00137FC1" w:rsidP="00137FC1">
            <w:pPr>
              <w:pStyle w:val="Estilopadro"/>
              <w:spacing w:after="0" w:line="100" w:lineRule="atLeast"/>
              <w:rPr>
                <w:rFonts w:asciiTheme="minorHAnsi" w:hAnsiTheme="minorHAnsi"/>
              </w:rPr>
            </w:pPr>
          </w:p>
        </w:tc>
      </w:tr>
      <w:tr w:rsidR="00137FC1" w:rsidRPr="00F7471E" w:rsidTr="00137FC1">
        <w:trPr>
          <w:trHeight w:val="409"/>
        </w:trPr>
        <w:tc>
          <w:tcPr>
            <w:tcW w:w="8037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7FC1" w:rsidRPr="00F7471E" w:rsidRDefault="00137FC1" w:rsidP="00137FC1">
            <w:pPr>
              <w:pStyle w:val="Estilopadro"/>
              <w:spacing w:after="0" w:line="100" w:lineRule="atLeast"/>
              <w:rPr>
                <w:rFonts w:asciiTheme="minorHAnsi" w:hAnsiTheme="minorHAnsi"/>
              </w:rPr>
            </w:pPr>
          </w:p>
        </w:tc>
        <w:tc>
          <w:tcPr>
            <w:tcW w:w="1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7FC1" w:rsidRPr="00F7471E" w:rsidRDefault="00137FC1" w:rsidP="00137FC1">
            <w:pPr>
              <w:pStyle w:val="Estilopadro"/>
              <w:spacing w:after="0" w:line="100" w:lineRule="atLeast"/>
              <w:rPr>
                <w:rFonts w:asciiTheme="minorHAnsi" w:hAnsiTheme="minorHAnsi"/>
              </w:rPr>
            </w:pPr>
            <w:r w:rsidRPr="00F7471E">
              <w:rPr>
                <w:rFonts w:asciiTheme="minorHAnsi" w:hAnsiTheme="minorHAnsi"/>
              </w:rPr>
              <w:t>Data da última revisão</w:t>
            </w:r>
          </w:p>
        </w:tc>
        <w:tc>
          <w:tcPr>
            <w:tcW w:w="11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D49B7" w:rsidRPr="00F7471E" w:rsidRDefault="00802195" w:rsidP="00137FC1">
            <w:pPr>
              <w:pStyle w:val="Estilopadro"/>
              <w:spacing w:after="0" w:line="100" w:lineRule="atLea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17/06/2020</w:t>
            </w:r>
          </w:p>
        </w:tc>
      </w:tr>
      <w:tr w:rsidR="00137FC1" w:rsidRPr="00F7471E" w:rsidTr="00137FC1">
        <w:tc>
          <w:tcPr>
            <w:tcW w:w="23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7FC1" w:rsidRPr="00F7471E" w:rsidRDefault="00137FC1" w:rsidP="00137FC1">
            <w:pPr>
              <w:pStyle w:val="Estilopadro"/>
              <w:spacing w:after="0" w:line="100" w:lineRule="atLeast"/>
              <w:rPr>
                <w:rFonts w:asciiTheme="minorHAnsi" w:hAnsiTheme="minorHAnsi"/>
              </w:rPr>
            </w:pPr>
            <w:r w:rsidRPr="00F7471E">
              <w:rPr>
                <w:rFonts w:asciiTheme="minorHAnsi" w:hAnsiTheme="minorHAnsi"/>
              </w:rPr>
              <w:t>Elaborador por</w:t>
            </w:r>
          </w:p>
        </w:tc>
        <w:tc>
          <w:tcPr>
            <w:tcW w:w="568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7FC1" w:rsidRPr="00F7471E" w:rsidRDefault="00137FC1" w:rsidP="00AB117E">
            <w:pPr>
              <w:rPr>
                <w:rFonts w:asciiTheme="minorHAnsi" w:hAnsiTheme="minorHAnsi"/>
                <w:sz w:val="22"/>
                <w:szCs w:val="22"/>
              </w:rPr>
            </w:pPr>
            <w:r w:rsidRPr="00F7471E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Débora Cristina dos Santos e </w:t>
            </w:r>
            <w:proofErr w:type="spellStart"/>
            <w:r w:rsidR="00AB117E" w:rsidRPr="00F7471E">
              <w:rPr>
                <w:rFonts w:asciiTheme="minorHAnsi" w:hAnsiTheme="minorHAnsi"/>
                <w:b/>
                <w:bCs/>
                <w:sz w:val="22"/>
                <w:szCs w:val="22"/>
              </w:rPr>
              <w:t>Gerri</w:t>
            </w:r>
            <w:proofErr w:type="spellEnd"/>
            <w:r w:rsidR="00AB117E" w:rsidRPr="00F7471E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de Maio Faustino</w:t>
            </w:r>
          </w:p>
        </w:tc>
        <w:tc>
          <w:tcPr>
            <w:tcW w:w="1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7FC1" w:rsidRPr="00F7471E" w:rsidRDefault="00137FC1" w:rsidP="00137FC1">
            <w:pPr>
              <w:pStyle w:val="Estilopadro"/>
              <w:spacing w:after="0" w:line="100" w:lineRule="atLeast"/>
              <w:rPr>
                <w:rFonts w:asciiTheme="minorHAnsi" w:hAnsiTheme="minorHAnsi"/>
              </w:rPr>
            </w:pPr>
            <w:r w:rsidRPr="00F7471E">
              <w:rPr>
                <w:rFonts w:asciiTheme="minorHAnsi" w:hAnsiTheme="minorHAnsi"/>
              </w:rPr>
              <w:t>Data da elaboração</w:t>
            </w:r>
          </w:p>
        </w:tc>
        <w:tc>
          <w:tcPr>
            <w:tcW w:w="11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7FC1" w:rsidRPr="00F7471E" w:rsidRDefault="009D49B7" w:rsidP="000F47E4">
            <w:pPr>
              <w:rPr>
                <w:rFonts w:asciiTheme="minorHAnsi" w:hAnsiTheme="minorHAnsi"/>
                <w:color w:val="00000A"/>
                <w:sz w:val="22"/>
                <w:szCs w:val="22"/>
              </w:rPr>
            </w:pPr>
            <w:r w:rsidRPr="00F7471E">
              <w:rPr>
                <w:rFonts w:asciiTheme="minorHAnsi" w:hAnsiTheme="minorHAnsi"/>
                <w:color w:val="00000A"/>
                <w:sz w:val="22"/>
                <w:szCs w:val="22"/>
              </w:rPr>
              <w:t>09/06/2017</w:t>
            </w:r>
          </w:p>
          <w:p w:rsidR="0057785C" w:rsidRPr="00F7471E" w:rsidRDefault="0057785C" w:rsidP="000F47E4">
            <w:pPr>
              <w:rPr>
                <w:rFonts w:asciiTheme="minorHAnsi" w:hAnsiTheme="minorHAnsi"/>
                <w:color w:val="00000A"/>
                <w:sz w:val="22"/>
                <w:szCs w:val="22"/>
              </w:rPr>
            </w:pPr>
          </w:p>
          <w:p w:rsidR="0057785C" w:rsidRPr="00F7471E" w:rsidRDefault="0057785C" w:rsidP="000F47E4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137FC1" w:rsidRPr="00F7471E" w:rsidTr="00137FC1">
        <w:tc>
          <w:tcPr>
            <w:tcW w:w="23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7FC1" w:rsidRPr="00F7471E" w:rsidRDefault="00137FC1" w:rsidP="00137FC1">
            <w:pPr>
              <w:pStyle w:val="Estilopadro"/>
              <w:spacing w:after="0" w:line="100" w:lineRule="atLeast"/>
              <w:rPr>
                <w:rFonts w:asciiTheme="minorHAnsi" w:hAnsiTheme="minorHAnsi"/>
              </w:rPr>
            </w:pPr>
            <w:r w:rsidRPr="00F7471E">
              <w:rPr>
                <w:rFonts w:asciiTheme="minorHAnsi" w:hAnsiTheme="minorHAnsi"/>
              </w:rPr>
              <w:t>Gestor</w:t>
            </w:r>
          </w:p>
        </w:tc>
        <w:tc>
          <w:tcPr>
            <w:tcW w:w="833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7FC1" w:rsidRPr="00F7471E" w:rsidRDefault="00344C33" w:rsidP="00137FC1">
            <w:pPr>
              <w:rPr>
                <w:rFonts w:asciiTheme="minorHAnsi" w:hAnsiTheme="minorHAnsi"/>
                <w:sz w:val="22"/>
                <w:szCs w:val="22"/>
              </w:rPr>
            </w:pPr>
            <w:r w:rsidRPr="00F7471E">
              <w:rPr>
                <w:rFonts w:asciiTheme="minorHAnsi" w:hAnsiTheme="minorHAnsi"/>
                <w:b/>
                <w:bCs/>
                <w:sz w:val="22"/>
                <w:szCs w:val="22"/>
              </w:rPr>
              <w:t>Maria de Fátima Fernandes Afonso</w:t>
            </w:r>
          </w:p>
        </w:tc>
      </w:tr>
      <w:tr w:rsidR="00137FC1" w:rsidRPr="00F7471E" w:rsidTr="00137FC1">
        <w:tc>
          <w:tcPr>
            <w:tcW w:w="23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7FC1" w:rsidRPr="00F7471E" w:rsidRDefault="00137FC1" w:rsidP="00137FC1">
            <w:pPr>
              <w:pStyle w:val="Estilopadro"/>
              <w:spacing w:after="0" w:line="100" w:lineRule="atLeast"/>
              <w:rPr>
                <w:rFonts w:asciiTheme="minorHAnsi" w:hAnsiTheme="minorHAnsi"/>
              </w:rPr>
            </w:pPr>
            <w:r w:rsidRPr="00F7471E">
              <w:rPr>
                <w:rFonts w:asciiTheme="minorHAnsi" w:hAnsiTheme="minorHAnsi"/>
              </w:rPr>
              <w:t xml:space="preserve">Título </w:t>
            </w:r>
          </w:p>
        </w:tc>
        <w:tc>
          <w:tcPr>
            <w:tcW w:w="833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7FC1" w:rsidRPr="00F7471E" w:rsidRDefault="00137FC1" w:rsidP="00137FC1">
            <w:pPr>
              <w:rPr>
                <w:rFonts w:asciiTheme="minorHAnsi" w:hAnsiTheme="minorHAnsi"/>
                <w:sz w:val="22"/>
                <w:szCs w:val="22"/>
              </w:rPr>
            </w:pPr>
            <w:r w:rsidRPr="00F7471E">
              <w:rPr>
                <w:rFonts w:asciiTheme="minorHAnsi" w:hAnsiTheme="minorHAnsi"/>
                <w:b/>
                <w:bCs/>
                <w:sz w:val="22"/>
                <w:szCs w:val="22"/>
              </w:rPr>
              <w:t>Processo Seletivo Simplificado</w:t>
            </w:r>
          </w:p>
        </w:tc>
      </w:tr>
    </w:tbl>
    <w:p w:rsidR="00387526" w:rsidRPr="00F7471E" w:rsidRDefault="00387526" w:rsidP="00137FC1">
      <w:pPr>
        <w:rPr>
          <w:rFonts w:asciiTheme="minorHAnsi" w:hAnsiTheme="minorHAnsi"/>
          <w:sz w:val="22"/>
          <w:szCs w:val="22"/>
        </w:rPr>
      </w:pPr>
    </w:p>
    <w:tbl>
      <w:tblPr>
        <w:tblW w:w="0" w:type="auto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000" w:firstRow="0" w:lastRow="0" w:firstColumn="0" w:lastColumn="0" w:noHBand="0" w:noVBand="0"/>
      </w:tblPr>
      <w:tblGrid>
        <w:gridCol w:w="10606"/>
      </w:tblGrid>
      <w:tr w:rsidR="00387526" w:rsidRPr="00F7471E" w:rsidTr="0040323D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87526" w:rsidRPr="00F7471E" w:rsidRDefault="00387526" w:rsidP="006F3B25">
            <w:pPr>
              <w:pStyle w:val="PargrafodaLista"/>
              <w:numPr>
                <w:ilvl w:val="0"/>
                <w:numId w:val="1"/>
              </w:numPr>
              <w:spacing w:after="0" w:line="100" w:lineRule="atLeast"/>
              <w:rPr>
                <w:rFonts w:asciiTheme="minorHAnsi" w:hAnsiTheme="minorHAnsi"/>
              </w:rPr>
            </w:pPr>
            <w:r w:rsidRPr="00F7471E">
              <w:rPr>
                <w:rFonts w:asciiTheme="minorHAnsi" w:hAnsiTheme="minorHAnsi"/>
                <w:b/>
              </w:rPr>
              <w:t>Descrição</w:t>
            </w:r>
          </w:p>
        </w:tc>
      </w:tr>
      <w:tr w:rsidR="00387526" w:rsidRPr="00F7471E" w:rsidTr="0040323D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87526" w:rsidRPr="00802195" w:rsidRDefault="003B6F3E" w:rsidP="003B6F3E">
            <w:pPr>
              <w:pStyle w:val="Estilopadro"/>
              <w:spacing w:after="0" w:line="100" w:lineRule="atLeast"/>
              <w:jc w:val="both"/>
              <w:rPr>
                <w:rFonts w:asciiTheme="minorHAnsi" w:hAnsiTheme="minorHAnsi"/>
              </w:rPr>
            </w:pPr>
            <w:r w:rsidRPr="00802195">
              <w:rPr>
                <w:rFonts w:asciiTheme="minorHAnsi" w:hAnsiTheme="minorHAnsi"/>
              </w:rPr>
              <w:t xml:space="preserve">Contratação de professor substituto para suprir a falta de professor efetivo em razão de: vacância do cargo, afastamento ou licença, nomeação para ocupar cargo de direção de reitor, vice-reitor, pró-reitor e diretor de campus, conforme dispõe a lei nº 8745/93, que trata sobre a contratação por tempo determinado para atender </w:t>
            </w:r>
            <w:proofErr w:type="spellStart"/>
            <w:r w:rsidRPr="00802195">
              <w:rPr>
                <w:rFonts w:asciiTheme="minorHAnsi" w:hAnsiTheme="minorHAnsi"/>
              </w:rPr>
              <w:t>a</w:t>
            </w:r>
            <w:proofErr w:type="spellEnd"/>
            <w:r w:rsidRPr="00802195">
              <w:rPr>
                <w:rFonts w:asciiTheme="minorHAnsi" w:hAnsiTheme="minorHAnsi"/>
              </w:rPr>
              <w:t xml:space="preserve"> necessidade temporária de excepcional interesse público.</w:t>
            </w:r>
          </w:p>
          <w:p w:rsidR="0061485D" w:rsidRPr="00802195" w:rsidRDefault="0061485D" w:rsidP="00B656EF">
            <w:pPr>
              <w:spacing w:line="240" w:lineRule="auto"/>
              <w:jc w:val="both"/>
              <w:rPr>
                <w:rFonts w:asciiTheme="minorHAnsi" w:hAnsiTheme="minorHAnsi" w:cs="Times New Roman"/>
                <w:color w:val="auto"/>
                <w:sz w:val="22"/>
                <w:szCs w:val="22"/>
              </w:rPr>
            </w:pPr>
            <w:r w:rsidRPr="00802195">
              <w:rPr>
                <w:rFonts w:asciiTheme="minorHAnsi" w:hAnsiTheme="minorHAnsi" w:cs="Times New Roman"/>
                <w:color w:val="auto"/>
                <w:sz w:val="22"/>
                <w:szCs w:val="22"/>
              </w:rPr>
              <w:t xml:space="preserve">Todos os processos seletivos simplificados para docente da UFVJM são regidos pelo edital do certame e pela resolução nº. 14 - </w:t>
            </w:r>
            <w:proofErr w:type="gramStart"/>
            <w:r w:rsidRPr="00802195">
              <w:rPr>
                <w:rFonts w:asciiTheme="minorHAnsi" w:hAnsiTheme="minorHAnsi" w:cs="Times New Roman"/>
                <w:color w:val="auto"/>
                <w:sz w:val="22"/>
                <w:szCs w:val="22"/>
              </w:rPr>
              <w:t>de</w:t>
            </w:r>
            <w:proofErr w:type="gramEnd"/>
            <w:r w:rsidRPr="00802195">
              <w:rPr>
                <w:rFonts w:asciiTheme="minorHAnsi" w:hAnsiTheme="minorHAnsi" w:cs="Times New Roman"/>
                <w:color w:val="auto"/>
                <w:sz w:val="22"/>
                <w:szCs w:val="22"/>
              </w:rPr>
              <w:t xml:space="preserve"> 27 de abril de 2011. É imprescindível para o bom andamento do certame que todos os candidatos e membros das comissões examinadoras </w:t>
            </w:r>
            <w:r w:rsidR="00E84BF4" w:rsidRPr="00802195">
              <w:rPr>
                <w:rFonts w:asciiTheme="minorHAnsi" w:hAnsiTheme="minorHAnsi" w:cs="Times New Roman"/>
                <w:color w:val="auto"/>
                <w:sz w:val="22"/>
                <w:szCs w:val="22"/>
              </w:rPr>
              <w:t>tenham</w:t>
            </w:r>
            <w:r w:rsidRPr="00802195">
              <w:rPr>
                <w:rFonts w:asciiTheme="minorHAnsi" w:hAnsiTheme="minorHAnsi" w:cs="Times New Roman"/>
                <w:color w:val="auto"/>
                <w:sz w:val="22"/>
                <w:szCs w:val="22"/>
              </w:rPr>
              <w:t xml:space="preserve"> o conhecimento do inteiro teor de ambos os documentos, bem como a necessidade de </w:t>
            </w:r>
            <w:r w:rsidRPr="00802195">
              <w:rPr>
                <w:rFonts w:ascii="Calibri" w:hAnsi="Calibri"/>
                <w:color w:val="auto"/>
              </w:rPr>
              <w:t>atenção às normas constantes nos editais e resoluções afetas ao tema.</w:t>
            </w:r>
          </w:p>
        </w:tc>
      </w:tr>
      <w:tr w:rsidR="00387526" w:rsidRPr="00F7471E" w:rsidTr="0040323D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87526" w:rsidRPr="00F7471E" w:rsidRDefault="00387526" w:rsidP="006F3B25">
            <w:pPr>
              <w:pStyle w:val="PargrafodaLista"/>
              <w:numPr>
                <w:ilvl w:val="0"/>
                <w:numId w:val="1"/>
              </w:numPr>
              <w:spacing w:after="0" w:line="100" w:lineRule="atLeast"/>
              <w:rPr>
                <w:rFonts w:asciiTheme="minorHAnsi" w:hAnsiTheme="minorHAnsi" w:cs="Times New Roman"/>
              </w:rPr>
            </w:pPr>
            <w:r w:rsidRPr="00F7471E">
              <w:rPr>
                <w:rFonts w:asciiTheme="minorHAnsi" w:hAnsiTheme="minorHAnsi" w:cs="Times New Roman"/>
                <w:b/>
              </w:rPr>
              <w:t>Objetivo</w:t>
            </w:r>
          </w:p>
        </w:tc>
      </w:tr>
      <w:tr w:rsidR="00387526" w:rsidRPr="00F7471E" w:rsidTr="0040323D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B01252" w:rsidRPr="00F7471E" w:rsidRDefault="00FD2FC2" w:rsidP="006F3B25">
            <w:pPr>
              <w:pStyle w:val="Estilopadro"/>
              <w:spacing w:after="0" w:line="100" w:lineRule="atLeast"/>
              <w:jc w:val="both"/>
              <w:rPr>
                <w:rFonts w:asciiTheme="minorHAnsi" w:hAnsiTheme="minorHAnsi" w:cs="Times New Roman"/>
              </w:rPr>
            </w:pPr>
            <w:r w:rsidRPr="00F7471E">
              <w:rPr>
                <w:rFonts w:asciiTheme="minorHAnsi" w:hAnsiTheme="minorHAnsi" w:cs="Times New Roman"/>
              </w:rPr>
              <w:t>É objetivo</w:t>
            </w:r>
            <w:r w:rsidR="00387526" w:rsidRPr="00F7471E">
              <w:rPr>
                <w:rFonts w:asciiTheme="minorHAnsi" w:hAnsiTheme="minorHAnsi" w:cs="Times New Roman"/>
              </w:rPr>
              <w:t xml:space="preserve"> do Processo Seletivo Simplificado:</w:t>
            </w:r>
          </w:p>
          <w:p w:rsidR="00387526" w:rsidRPr="00F7471E" w:rsidRDefault="00B01252" w:rsidP="003B6F3E">
            <w:pPr>
              <w:pStyle w:val="Estilopadro"/>
              <w:numPr>
                <w:ilvl w:val="0"/>
                <w:numId w:val="2"/>
              </w:numPr>
              <w:jc w:val="both"/>
              <w:rPr>
                <w:rFonts w:asciiTheme="minorHAnsi" w:hAnsiTheme="minorHAnsi" w:cs="Times New Roman"/>
              </w:rPr>
            </w:pPr>
            <w:r w:rsidRPr="00F7471E">
              <w:rPr>
                <w:rFonts w:asciiTheme="minorHAnsi" w:hAnsiTheme="minorHAnsi" w:cs="Times New Roman"/>
              </w:rPr>
              <w:t>Contratar</w:t>
            </w:r>
            <w:r w:rsidR="00A805D9" w:rsidRPr="00F7471E">
              <w:rPr>
                <w:rFonts w:asciiTheme="minorHAnsi" w:hAnsiTheme="minorHAnsi" w:cs="Times New Roman"/>
              </w:rPr>
              <w:t xml:space="preserve"> professor substituto em caráter excepcional e temporário, para suprir a falta de docentes efetivos integrantes do Plano de Carreiras e Cargos de Magistério</w:t>
            </w:r>
            <w:r w:rsidRPr="00F7471E">
              <w:rPr>
                <w:rFonts w:asciiTheme="minorHAnsi" w:hAnsiTheme="minorHAnsi" w:cs="Times New Roman"/>
              </w:rPr>
              <w:t xml:space="preserve"> Superior</w:t>
            </w:r>
            <w:r w:rsidR="003B6F3E" w:rsidRPr="00F7471E">
              <w:rPr>
                <w:rFonts w:asciiTheme="minorHAnsi" w:hAnsiTheme="minorHAnsi" w:cs="Times New Roman"/>
              </w:rPr>
              <w:t>.</w:t>
            </w:r>
            <w:r w:rsidR="00A805D9" w:rsidRPr="00F7471E">
              <w:rPr>
                <w:rFonts w:asciiTheme="minorHAnsi" w:hAnsiTheme="minorHAnsi" w:cs="Times New Roman"/>
              </w:rPr>
              <w:t xml:space="preserve"> </w:t>
            </w:r>
          </w:p>
        </w:tc>
      </w:tr>
      <w:tr w:rsidR="00387526" w:rsidRPr="00F7471E" w:rsidTr="0040323D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87526" w:rsidRPr="00F7471E" w:rsidRDefault="00387526" w:rsidP="006F3B25">
            <w:pPr>
              <w:pStyle w:val="PargrafodaLista"/>
              <w:numPr>
                <w:ilvl w:val="0"/>
                <w:numId w:val="1"/>
              </w:numPr>
              <w:spacing w:after="0" w:line="100" w:lineRule="atLeast"/>
              <w:rPr>
                <w:rFonts w:asciiTheme="minorHAnsi" w:hAnsiTheme="minorHAnsi" w:cs="Times New Roman"/>
              </w:rPr>
            </w:pPr>
            <w:r w:rsidRPr="00F7471E">
              <w:rPr>
                <w:rFonts w:asciiTheme="minorHAnsi" w:hAnsiTheme="minorHAnsi" w:cs="Times New Roman"/>
                <w:b/>
              </w:rPr>
              <w:t>Público Alvo</w:t>
            </w:r>
          </w:p>
        </w:tc>
      </w:tr>
      <w:tr w:rsidR="00387526" w:rsidRPr="00F7471E" w:rsidTr="0040323D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87526" w:rsidRPr="00F7471E" w:rsidRDefault="00A07EBD" w:rsidP="007D1498">
            <w:pPr>
              <w:pStyle w:val="Estilopadro"/>
              <w:spacing w:after="0" w:line="100" w:lineRule="atLeast"/>
              <w:ind w:left="720"/>
              <w:rPr>
                <w:rFonts w:asciiTheme="minorHAnsi" w:hAnsiTheme="minorHAnsi" w:cs="Times New Roman"/>
              </w:rPr>
            </w:pPr>
            <w:r w:rsidRPr="00F7471E">
              <w:rPr>
                <w:rFonts w:asciiTheme="minorHAnsi" w:hAnsiTheme="minorHAnsi" w:cs="Times New Roman"/>
              </w:rPr>
              <w:t>U</w:t>
            </w:r>
            <w:r w:rsidR="003B6F3E" w:rsidRPr="00F7471E">
              <w:rPr>
                <w:rFonts w:asciiTheme="minorHAnsi" w:hAnsiTheme="minorHAnsi" w:cs="Times New Roman"/>
              </w:rPr>
              <w:t xml:space="preserve">nidades Acadêmicas </w:t>
            </w:r>
            <w:r w:rsidRPr="00F7471E">
              <w:rPr>
                <w:rFonts w:asciiTheme="minorHAnsi" w:hAnsiTheme="minorHAnsi" w:cs="Times New Roman"/>
              </w:rPr>
              <w:t>e comunidade em geral</w:t>
            </w:r>
          </w:p>
        </w:tc>
      </w:tr>
      <w:tr w:rsidR="00387526" w:rsidRPr="00F7471E" w:rsidTr="0040323D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87526" w:rsidRPr="00F7471E" w:rsidRDefault="00387526" w:rsidP="006F3B25">
            <w:pPr>
              <w:pStyle w:val="PargrafodaLista"/>
              <w:numPr>
                <w:ilvl w:val="0"/>
                <w:numId w:val="1"/>
              </w:numPr>
              <w:spacing w:after="0" w:line="100" w:lineRule="atLeast"/>
              <w:rPr>
                <w:rFonts w:asciiTheme="minorHAnsi" w:hAnsiTheme="minorHAnsi" w:cs="Times New Roman"/>
              </w:rPr>
            </w:pPr>
            <w:r w:rsidRPr="00F7471E">
              <w:rPr>
                <w:rFonts w:asciiTheme="minorHAnsi" w:hAnsiTheme="minorHAnsi" w:cs="Times New Roman"/>
                <w:b/>
              </w:rPr>
              <w:t>Pré-requisitos</w:t>
            </w:r>
          </w:p>
        </w:tc>
      </w:tr>
      <w:tr w:rsidR="00387526" w:rsidRPr="00F7471E" w:rsidTr="0040323D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87526" w:rsidRPr="00F7471E" w:rsidRDefault="00387526" w:rsidP="006F3B25">
            <w:pPr>
              <w:pStyle w:val="Estilopadro"/>
              <w:numPr>
                <w:ilvl w:val="0"/>
                <w:numId w:val="3"/>
              </w:numPr>
              <w:spacing w:after="0" w:line="100" w:lineRule="atLeast"/>
              <w:jc w:val="both"/>
              <w:rPr>
                <w:rFonts w:asciiTheme="minorHAnsi" w:hAnsiTheme="minorHAnsi" w:cs="Times New Roman"/>
              </w:rPr>
            </w:pPr>
            <w:r w:rsidRPr="00F7471E">
              <w:rPr>
                <w:rFonts w:asciiTheme="minorHAnsi" w:hAnsiTheme="minorHAnsi" w:cs="Times New Roman"/>
              </w:rPr>
              <w:t xml:space="preserve">Necessidade temporária de excepcional interesse público. </w:t>
            </w:r>
          </w:p>
          <w:p w:rsidR="00387526" w:rsidRPr="00F7471E" w:rsidRDefault="00137FC1" w:rsidP="003B6F3E">
            <w:pPr>
              <w:pStyle w:val="Estilopadro"/>
              <w:numPr>
                <w:ilvl w:val="0"/>
                <w:numId w:val="3"/>
              </w:numPr>
              <w:spacing w:after="0" w:line="100" w:lineRule="atLeast"/>
              <w:jc w:val="both"/>
              <w:rPr>
                <w:rFonts w:asciiTheme="minorHAnsi" w:hAnsiTheme="minorHAnsi" w:cs="Times New Roman"/>
              </w:rPr>
            </w:pPr>
            <w:r w:rsidRPr="00F7471E">
              <w:rPr>
                <w:rFonts w:asciiTheme="minorHAnsi" w:hAnsiTheme="minorHAnsi" w:cs="Times New Roman"/>
              </w:rPr>
              <w:t xml:space="preserve">Autorização da Comissão </w:t>
            </w:r>
            <w:r w:rsidR="00A07EBD" w:rsidRPr="00F7471E">
              <w:rPr>
                <w:rFonts w:asciiTheme="minorHAnsi" w:hAnsiTheme="minorHAnsi" w:cs="Times New Roman"/>
              </w:rPr>
              <w:t>Permanente de Pessoal Docente ( CPPD)</w:t>
            </w:r>
          </w:p>
        </w:tc>
      </w:tr>
      <w:tr w:rsidR="00387526" w:rsidRPr="00F7471E" w:rsidTr="0040323D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87526" w:rsidRPr="00F7471E" w:rsidRDefault="00387526" w:rsidP="006F3B25">
            <w:pPr>
              <w:pStyle w:val="PargrafodaLista"/>
              <w:numPr>
                <w:ilvl w:val="0"/>
                <w:numId w:val="1"/>
              </w:numPr>
              <w:spacing w:after="0" w:line="100" w:lineRule="atLeast"/>
              <w:rPr>
                <w:rFonts w:asciiTheme="minorHAnsi" w:hAnsiTheme="minorHAnsi" w:cs="Times New Roman"/>
              </w:rPr>
            </w:pPr>
            <w:r w:rsidRPr="00F7471E">
              <w:rPr>
                <w:rFonts w:asciiTheme="minorHAnsi" w:hAnsiTheme="minorHAnsi" w:cs="Times New Roman"/>
                <w:b/>
              </w:rPr>
              <w:t>Responsáveis</w:t>
            </w:r>
          </w:p>
        </w:tc>
      </w:tr>
      <w:tr w:rsidR="00387526" w:rsidRPr="00F7471E" w:rsidTr="0040323D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87526" w:rsidRPr="00F7471E" w:rsidRDefault="00387526" w:rsidP="006F3B25">
            <w:pPr>
              <w:pStyle w:val="Estilopadro"/>
              <w:spacing w:after="0" w:line="100" w:lineRule="atLeast"/>
              <w:rPr>
                <w:rFonts w:asciiTheme="minorHAnsi" w:hAnsiTheme="minorHAnsi" w:cs="Times New Roman"/>
              </w:rPr>
            </w:pPr>
            <w:r w:rsidRPr="00F7471E">
              <w:rPr>
                <w:rFonts w:asciiTheme="minorHAnsi" w:hAnsiTheme="minorHAnsi" w:cs="Times New Roman"/>
              </w:rPr>
              <w:t>Divisão de Seleção e Controle de Vagas</w:t>
            </w:r>
            <w:r w:rsidR="00A07EBD" w:rsidRPr="00F7471E">
              <w:rPr>
                <w:rFonts w:asciiTheme="minorHAnsi" w:hAnsiTheme="minorHAnsi" w:cs="Times New Roman"/>
              </w:rPr>
              <w:t xml:space="preserve"> / Diretoria de Seleção e Desenvolvimento de Pessoas </w:t>
            </w:r>
          </w:p>
          <w:p w:rsidR="00FD2FC2" w:rsidRPr="00F7471E" w:rsidRDefault="00FD2FC2" w:rsidP="006F3B25">
            <w:pPr>
              <w:pStyle w:val="Estilopadro"/>
              <w:spacing w:after="0" w:line="100" w:lineRule="atLeast"/>
              <w:rPr>
                <w:rFonts w:asciiTheme="minorHAnsi" w:hAnsiTheme="minorHAnsi" w:cs="Times New Roman"/>
              </w:rPr>
            </w:pPr>
          </w:p>
        </w:tc>
      </w:tr>
      <w:tr w:rsidR="00387526" w:rsidRPr="00F7471E" w:rsidTr="0040323D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87526" w:rsidRPr="00F7471E" w:rsidRDefault="00387526" w:rsidP="006F3B25">
            <w:pPr>
              <w:pStyle w:val="PargrafodaLista"/>
              <w:numPr>
                <w:ilvl w:val="0"/>
                <w:numId w:val="1"/>
              </w:numPr>
              <w:spacing w:after="0" w:line="100" w:lineRule="atLeast"/>
              <w:rPr>
                <w:rFonts w:asciiTheme="minorHAnsi" w:hAnsiTheme="minorHAnsi" w:cs="Times New Roman"/>
              </w:rPr>
            </w:pPr>
            <w:r w:rsidRPr="00F7471E">
              <w:rPr>
                <w:rFonts w:asciiTheme="minorHAnsi" w:hAnsiTheme="minorHAnsi" w:cs="Times New Roman"/>
                <w:b/>
              </w:rPr>
              <w:t>Atividades</w:t>
            </w:r>
          </w:p>
        </w:tc>
      </w:tr>
      <w:tr w:rsidR="00387526" w:rsidRPr="00F7471E" w:rsidTr="0040323D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87526" w:rsidRPr="00F7471E" w:rsidRDefault="00387526" w:rsidP="006F3B25">
            <w:pPr>
              <w:pStyle w:val="Estilopadro"/>
              <w:spacing w:after="0" w:line="100" w:lineRule="atLeast"/>
              <w:rPr>
                <w:rFonts w:asciiTheme="minorHAnsi" w:hAnsiTheme="minorHAnsi" w:cs="Times New Roman"/>
              </w:rPr>
            </w:pPr>
          </w:p>
          <w:p w:rsidR="00387526" w:rsidRPr="00F7471E" w:rsidRDefault="00387526" w:rsidP="006F3B25">
            <w:pPr>
              <w:pStyle w:val="Estilopadro"/>
              <w:spacing w:after="0" w:line="100" w:lineRule="atLeast"/>
              <w:rPr>
                <w:rFonts w:asciiTheme="minorHAnsi" w:hAnsiTheme="minorHAnsi" w:cs="Times New Roman"/>
              </w:rPr>
            </w:pPr>
            <w:r w:rsidRPr="00F7471E">
              <w:rPr>
                <w:rFonts w:asciiTheme="minorHAnsi" w:hAnsiTheme="minorHAnsi" w:cs="Times New Roman"/>
              </w:rPr>
              <w:t>Preencher com as atividades a serem executadas no processo, citando os responsáveis pela execução e prazo para realização de cada etapa.</w:t>
            </w:r>
          </w:p>
          <w:p w:rsidR="005C7614" w:rsidRPr="00F7471E" w:rsidRDefault="00387526" w:rsidP="006F3B25">
            <w:pPr>
              <w:pStyle w:val="Estilopadro"/>
              <w:spacing w:after="0" w:line="100" w:lineRule="atLeast"/>
              <w:rPr>
                <w:rFonts w:asciiTheme="minorHAnsi" w:hAnsiTheme="minorHAnsi" w:cs="Times New Roman"/>
              </w:rPr>
            </w:pPr>
            <w:r w:rsidRPr="00F7471E">
              <w:rPr>
                <w:rFonts w:asciiTheme="minorHAnsi" w:hAnsiTheme="minorHAnsi" w:cs="Times New Roman"/>
              </w:rPr>
              <w:t xml:space="preserve">Exemplo: </w:t>
            </w:r>
          </w:p>
          <w:p w:rsidR="00387526" w:rsidRPr="00F7471E" w:rsidRDefault="00387526" w:rsidP="006F3B25">
            <w:pPr>
              <w:pStyle w:val="Estilopadro"/>
              <w:spacing w:after="0" w:line="100" w:lineRule="atLeast"/>
              <w:rPr>
                <w:rFonts w:asciiTheme="minorHAnsi" w:hAnsiTheme="minorHAnsi" w:cs="Times New Roman"/>
              </w:rPr>
            </w:pPr>
          </w:p>
          <w:tbl>
            <w:tblPr>
              <w:tblW w:w="0" w:type="auto"/>
              <w:tblInd w:w="392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  <w:insideH w:val="single" w:sz="4" w:space="0" w:color="00000A"/>
                <w:insideV w:val="single" w:sz="4" w:space="0" w:color="00000A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96"/>
              <w:gridCol w:w="5442"/>
              <w:gridCol w:w="1362"/>
              <w:gridCol w:w="2588"/>
            </w:tblGrid>
            <w:tr w:rsidR="0040323D" w:rsidRPr="00F7471E" w:rsidTr="00F938FC">
              <w:tc>
                <w:tcPr>
                  <w:tcW w:w="5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tbl>
                  <w:tblPr>
                    <w:tblW w:w="0" w:type="auto"/>
                    <w:tblInd w:w="108" w:type="dxa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991"/>
                    <w:gridCol w:w="236"/>
                    <w:gridCol w:w="236"/>
                    <w:gridCol w:w="236"/>
                  </w:tblGrid>
                  <w:tr w:rsidR="0040323D" w:rsidRPr="00F7471E" w:rsidTr="0040323D">
                    <w:trPr>
                      <w:trHeight w:val="280"/>
                    </w:trPr>
                    <w:tc>
                      <w:tcPr>
                        <w:tcW w:w="991" w:type="dxa"/>
                        <w:shd w:val="clear" w:color="auto" w:fill="auto"/>
                      </w:tcPr>
                      <w:p w:rsidR="0040323D" w:rsidRPr="00F7471E" w:rsidRDefault="0040323D" w:rsidP="006F3B25">
                        <w:pPr>
                          <w:pStyle w:val="Estilopadro"/>
                          <w:spacing w:after="0" w:line="100" w:lineRule="atLeast"/>
                          <w:ind w:left="-74"/>
                          <w:rPr>
                            <w:rFonts w:asciiTheme="minorHAnsi" w:hAnsiTheme="minorHAnsi" w:cs="Times New Roman"/>
                          </w:rPr>
                        </w:pPr>
                        <w:r w:rsidRPr="00F7471E">
                          <w:rPr>
                            <w:rFonts w:asciiTheme="minorHAnsi" w:hAnsiTheme="minorHAnsi" w:cs="Times New Roman"/>
                            <w:b/>
                            <w:bCs/>
                            <w:color w:val="000000"/>
                          </w:rPr>
                          <w:t xml:space="preserve">Nº </w:t>
                        </w:r>
                      </w:p>
                    </w:tc>
                    <w:tc>
                      <w:tcPr>
                        <w:tcW w:w="236" w:type="dxa"/>
                        <w:shd w:val="clear" w:color="auto" w:fill="auto"/>
                      </w:tcPr>
                      <w:p w:rsidR="0040323D" w:rsidRPr="00F7471E" w:rsidRDefault="0040323D" w:rsidP="006F3B25">
                        <w:pPr>
                          <w:pStyle w:val="Estilopadro"/>
                          <w:spacing w:after="0" w:line="100" w:lineRule="atLeast"/>
                          <w:rPr>
                            <w:rFonts w:asciiTheme="minorHAnsi" w:hAnsiTheme="minorHAnsi" w:cs="Times New Roman"/>
                          </w:rPr>
                        </w:pPr>
                      </w:p>
                    </w:tc>
                    <w:tc>
                      <w:tcPr>
                        <w:tcW w:w="236" w:type="dxa"/>
                        <w:shd w:val="clear" w:color="auto" w:fill="auto"/>
                      </w:tcPr>
                      <w:p w:rsidR="0040323D" w:rsidRPr="00F7471E" w:rsidRDefault="0040323D" w:rsidP="006F3B25">
                        <w:pPr>
                          <w:pStyle w:val="Estilopadro"/>
                          <w:spacing w:after="0" w:line="100" w:lineRule="atLeast"/>
                          <w:jc w:val="center"/>
                          <w:rPr>
                            <w:rFonts w:asciiTheme="minorHAnsi" w:hAnsiTheme="minorHAnsi" w:cs="Times New Roman"/>
                          </w:rPr>
                        </w:pPr>
                      </w:p>
                    </w:tc>
                    <w:tc>
                      <w:tcPr>
                        <w:tcW w:w="235" w:type="dxa"/>
                        <w:shd w:val="clear" w:color="auto" w:fill="auto"/>
                      </w:tcPr>
                      <w:p w:rsidR="0040323D" w:rsidRPr="00F7471E" w:rsidRDefault="0040323D" w:rsidP="006F3B25">
                        <w:pPr>
                          <w:pStyle w:val="Estilopadro"/>
                          <w:spacing w:after="0" w:line="100" w:lineRule="atLeast"/>
                          <w:rPr>
                            <w:rFonts w:asciiTheme="minorHAnsi" w:hAnsiTheme="minorHAnsi" w:cs="Times New Roman"/>
                          </w:rPr>
                        </w:pPr>
                      </w:p>
                    </w:tc>
                  </w:tr>
                </w:tbl>
                <w:p w:rsidR="0040323D" w:rsidRPr="00F7471E" w:rsidRDefault="0040323D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4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40323D" w:rsidRPr="00F7471E" w:rsidRDefault="0040323D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  <w:b/>
                      <w:bCs/>
                      <w:color w:val="000000"/>
                    </w:rPr>
                    <w:t>Atividade / Descrição</w:t>
                  </w:r>
                </w:p>
              </w:tc>
              <w:tc>
                <w:tcPr>
                  <w:tcW w:w="13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40323D" w:rsidRPr="00F7471E" w:rsidRDefault="0040323D">
                  <w:pPr>
                    <w:rPr>
                      <w:rFonts w:asciiTheme="minorHAnsi" w:hAnsiTheme="minorHAnsi" w:cs="Times New Roman"/>
                      <w:b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b/>
                      <w:sz w:val="22"/>
                      <w:szCs w:val="22"/>
                    </w:rPr>
                    <w:t>Responsável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40323D" w:rsidRPr="00F7471E" w:rsidRDefault="0040323D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  <w:b/>
                      <w:bCs/>
                      <w:color w:val="000000"/>
                    </w:rPr>
                    <w:t>Prazo de execução</w:t>
                  </w:r>
                </w:p>
              </w:tc>
            </w:tr>
            <w:tr w:rsidR="0040323D" w:rsidRPr="00F7471E" w:rsidTr="00F938FC">
              <w:tc>
                <w:tcPr>
                  <w:tcW w:w="5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40323D" w:rsidRPr="00F7471E" w:rsidRDefault="0040323D" w:rsidP="00387526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100" w:lineRule="atLeast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4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40323D" w:rsidRPr="00802195" w:rsidRDefault="008C17EC" w:rsidP="00C83DF2">
                  <w:pPr>
                    <w:jc w:val="both"/>
                    <w:rPr>
                      <w:rFonts w:asciiTheme="minorHAnsi" w:hAnsiTheme="minorHAnsi" w:cs="Times New Roman"/>
                      <w:color w:val="auto"/>
                      <w:sz w:val="22"/>
                      <w:szCs w:val="22"/>
                    </w:rPr>
                  </w:pPr>
                  <w:r w:rsidRPr="00802195">
                    <w:rPr>
                      <w:rFonts w:asciiTheme="minorHAnsi" w:hAnsiTheme="minorHAnsi" w:cs="Times New Roman"/>
                      <w:color w:val="auto"/>
                      <w:sz w:val="22"/>
                      <w:szCs w:val="22"/>
                    </w:rPr>
                    <w:t xml:space="preserve">Receber </w:t>
                  </w:r>
                  <w:r w:rsidR="00C83DF2" w:rsidRPr="00802195">
                    <w:rPr>
                      <w:rFonts w:asciiTheme="minorHAnsi" w:hAnsiTheme="minorHAnsi" w:cs="Times New Roman"/>
                      <w:color w:val="auto"/>
                      <w:sz w:val="22"/>
                      <w:szCs w:val="22"/>
                    </w:rPr>
                    <w:t xml:space="preserve">via SEI! </w:t>
                  </w:r>
                  <w:r w:rsidRPr="00802195">
                    <w:rPr>
                      <w:rFonts w:asciiTheme="minorHAnsi" w:hAnsiTheme="minorHAnsi" w:cs="Times New Roman"/>
                      <w:color w:val="auto"/>
                      <w:sz w:val="22"/>
                      <w:szCs w:val="22"/>
                    </w:rPr>
                    <w:t>o requerimento de solicitação de abertura de edital de Processo Seletivo Simplificado, aprovado pela Co</w:t>
                  </w:r>
                  <w:r w:rsidR="00C83DF2" w:rsidRPr="00802195">
                    <w:rPr>
                      <w:rFonts w:asciiTheme="minorHAnsi" w:hAnsiTheme="minorHAnsi" w:cs="Times New Roman"/>
                      <w:color w:val="auto"/>
                      <w:sz w:val="22"/>
                      <w:szCs w:val="22"/>
                    </w:rPr>
                    <w:t>ngregação da Unidade Acadêmica, autorização da</w:t>
                  </w:r>
                  <w:r w:rsidRPr="00802195">
                    <w:rPr>
                      <w:rFonts w:asciiTheme="minorHAnsi" w:hAnsiTheme="minorHAnsi" w:cs="Times New Roman"/>
                      <w:color w:val="auto"/>
                      <w:sz w:val="22"/>
                      <w:szCs w:val="22"/>
                    </w:rPr>
                    <w:t xml:space="preserve"> CPPD </w:t>
                  </w:r>
                  <w:r w:rsidR="007A1732" w:rsidRPr="00802195">
                    <w:rPr>
                      <w:rFonts w:asciiTheme="minorHAnsi" w:hAnsiTheme="minorHAnsi" w:cs="Times New Roman"/>
                      <w:color w:val="auto"/>
                      <w:sz w:val="22"/>
                      <w:szCs w:val="22"/>
                    </w:rPr>
                    <w:t>juntamente com as instruções específicas.</w:t>
                  </w:r>
                </w:p>
              </w:tc>
              <w:tc>
                <w:tcPr>
                  <w:tcW w:w="13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40323D" w:rsidRPr="00F7471E" w:rsidRDefault="0040323D" w:rsidP="005C7614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</w:p>
                <w:p w:rsidR="00A07EBD" w:rsidRPr="00F7471E" w:rsidRDefault="00A07EBD" w:rsidP="005C7614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DSCV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8C17EC" w:rsidRPr="00F7471E" w:rsidRDefault="008C17EC" w:rsidP="005C7614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  <w:p w:rsidR="0040323D" w:rsidRPr="00F7471E" w:rsidRDefault="0040323D" w:rsidP="005C7614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Sob demanda</w:t>
                  </w:r>
                </w:p>
              </w:tc>
            </w:tr>
            <w:tr w:rsidR="007E0E7F" w:rsidRPr="00F7471E" w:rsidTr="00F938FC">
              <w:tc>
                <w:tcPr>
                  <w:tcW w:w="5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7E0E7F" w:rsidP="00387526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100" w:lineRule="atLeast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4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7E0E7F" w:rsidP="007A1732">
                  <w:pPr>
                    <w:pStyle w:val="PargrafodaLista"/>
                    <w:spacing w:after="0"/>
                    <w:ind w:left="0"/>
                    <w:jc w:val="both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Conferir a Documentação de Solicitação de Abertura de</w:t>
                  </w:r>
                  <w:r w:rsidR="007A1732" w:rsidRPr="00F7471E">
                    <w:rPr>
                      <w:rFonts w:asciiTheme="minorHAnsi" w:hAnsiTheme="minorHAnsi" w:cs="Times New Roman"/>
                    </w:rPr>
                    <w:t xml:space="preserve"> Processo Seletivo Simplificado.</w:t>
                  </w:r>
                </w:p>
              </w:tc>
              <w:tc>
                <w:tcPr>
                  <w:tcW w:w="13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09389A" w:rsidP="005C7614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DSCV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5D7CD6" w:rsidP="005C7614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1</w:t>
                  </w:r>
                  <w:r w:rsidR="007E0E7F" w:rsidRPr="00F7471E">
                    <w:rPr>
                      <w:rFonts w:asciiTheme="minorHAnsi" w:hAnsiTheme="minorHAnsi" w:cs="Times New Roman"/>
                    </w:rPr>
                    <w:t xml:space="preserve"> dia</w:t>
                  </w:r>
                </w:p>
              </w:tc>
            </w:tr>
            <w:tr w:rsidR="007E0E7F" w:rsidRPr="00F7471E" w:rsidTr="00F938FC">
              <w:tc>
                <w:tcPr>
                  <w:tcW w:w="5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7E0E7F" w:rsidP="00387526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100" w:lineRule="atLeast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4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7E0E7F" w:rsidP="006F3B25">
                  <w:pPr>
                    <w:pStyle w:val="PargrafodaLista"/>
                    <w:spacing w:after="0"/>
                    <w:ind w:left="0"/>
                    <w:jc w:val="both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Caso a documentação de solicitação esteja incompleta, proceder a devolução para as devidas correções.</w:t>
                  </w:r>
                </w:p>
              </w:tc>
              <w:tc>
                <w:tcPr>
                  <w:tcW w:w="13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09389A" w:rsidP="005C7614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DSCV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5D7CD6" w:rsidP="005C7614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1</w:t>
                  </w:r>
                  <w:r w:rsidR="007E0E7F" w:rsidRPr="00F7471E">
                    <w:rPr>
                      <w:rFonts w:asciiTheme="minorHAnsi" w:hAnsiTheme="minorHAnsi" w:cs="Times New Roman"/>
                    </w:rPr>
                    <w:t xml:space="preserve"> dia</w:t>
                  </w:r>
                </w:p>
              </w:tc>
            </w:tr>
            <w:tr w:rsidR="007E0E7F" w:rsidRPr="00F7471E" w:rsidTr="00F938FC">
              <w:tc>
                <w:tcPr>
                  <w:tcW w:w="5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7E0E7F" w:rsidP="00387526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100" w:lineRule="atLeast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4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802195" w:rsidRDefault="007A1732" w:rsidP="007A1732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both"/>
                    <w:rPr>
                      <w:rFonts w:asciiTheme="minorHAnsi" w:hAnsiTheme="minorHAnsi" w:cs="Times New Roman"/>
                    </w:rPr>
                  </w:pPr>
                  <w:r w:rsidRPr="00802195">
                    <w:rPr>
                      <w:rFonts w:asciiTheme="minorHAnsi" w:hAnsiTheme="minorHAnsi" w:cs="Times New Roman"/>
                    </w:rPr>
                    <w:t>Elabora</w:t>
                  </w:r>
                  <w:r w:rsidR="00505532" w:rsidRPr="00802195">
                    <w:rPr>
                      <w:rFonts w:asciiTheme="minorHAnsi" w:hAnsiTheme="minorHAnsi" w:cs="Times New Roman"/>
                    </w:rPr>
                    <w:t>r</w:t>
                  </w:r>
                  <w:r w:rsidRPr="00802195">
                    <w:rPr>
                      <w:rFonts w:asciiTheme="minorHAnsi" w:hAnsiTheme="minorHAnsi" w:cs="Times New Roman"/>
                    </w:rPr>
                    <w:t xml:space="preserve"> a minuta do edital e instruir o processo</w:t>
                  </w:r>
                </w:p>
              </w:tc>
              <w:tc>
                <w:tcPr>
                  <w:tcW w:w="13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09389A" w:rsidP="005C7614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DSCV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5D7CD6" w:rsidP="005C7614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5</w:t>
                  </w:r>
                  <w:r w:rsidR="007E0E7F" w:rsidRPr="00F7471E">
                    <w:rPr>
                      <w:rFonts w:asciiTheme="minorHAnsi" w:hAnsiTheme="minorHAnsi" w:cs="Times New Roman"/>
                    </w:rPr>
                    <w:t xml:space="preserve"> dias</w:t>
                  </w:r>
                </w:p>
              </w:tc>
            </w:tr>
            <w:tr w:rsidR="007E0E7F" w:rsidRPr="00F7471E" w:rsidTr="00F938FC">
              <w:tc>
                <w:tcPr>
                  <w:tcW w:w="5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7E0E7F" w:rsidP="00387526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100" w:lineRule="atLeast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4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802195" w:rsidRDefault="007A1732" w:rsidP="007A1732">
                  <w:pPr>
                    <w:pStyle w:val="PargrafodaLista"/>
                    <w:spacing w:after="0"/>
                    <w:ind w:left="0"/>
                    <w:jc w:val="both"/>
                    <w:rPr>
                      <w:rFonts w:asciiTheme="minorHAnsi" w:hAnsiTheme="minorHAnsi" w:cs="Times New Roman"/>
                    </w:rPr>
                  </w:pPr>
                  <w:r w:rsidRPr="00802195">
                    <w:rPr>
                      <w:rFonts w:asciiTheme="minorHAnsi" w:hAnsiTheme="minorHAnsi" w:cs="Times New Roman"/>
                    </w:rPr>
                    <w:t>Disponibilizar o Edital para assinatura da autoridade competente.</w:t>
                  </w:r>
                </w:p>
              </w:tc>
              <w:tc>
                <w:tcPr>
                  <w:tcW w:w="13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09389A" w:rsidP="005C7614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DSCV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5D7CD6" w:rsidP="005C7614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1</w:t>
                  </w:r>
                  <w:r w:rsidR="007E0E7F" w:rsidRPr="00F7471E">
                    <w:rPr>
                      <w:rFonts w:asciiTheme="minorHAnsi" w:hAnsiTheme="minorHAnsi" w:cs="Times New Roman"/>
                    </w:rPr>
                    <w:t xml:space="preserve"> dia</w:t>
                  </w:r>
                </w:p>
              </w:tc>
            </w:tr>
            <w:tr w:rsidR="005D7CD6" w:rsidRPr="00F7471E" w:rsidTr="00F938FC">
              <w:tc>
                <w:tcPr>
                  <w:tcW w:w="5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5D7CD6" w:rsidRPr="00F7471E" w:rsidRDefault="005D7CD6" w:rsidP="00387526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100" w:lineRule="atLeast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4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5D7CD6" w:rsidRPr="00F7471E" w:rsidRDefault="005D7CD6" w:rsidP="00C800C0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both"/>
                    <w:rPr>
                      <w:rFonts w:asciiTheme="minorHAnsi" w:hAnsiTheme="minorHAnsi" w:cs="Times New Roman"/>
                      <w:highlight w:val="yellow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 xml:space="preserve">Publicar o Edital no D.O.U </w:t>
                  </w:r>
                </w:p>
              </w:tc>
              <w:tc>
                <w:tcPr>
                  <w:tcW w:w="13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5D7CD6" w:rsidRPr="00F7471E" w:rsidRDefault="005D7CD6" w:rsidP="005C7614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DSCV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5D7CD6" w:rsidRPr="00F7471E" w:rsidRDefault="005D7CD6" w:rsidP="005D7CD6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1 dia</w:t>
                  </w:r>
                </w:p>
              </w:tc>
            </w:tr>
            <w:tr w:rsidR="005D7CD6" w:rsidRPr="00F7471E" w:rsidTr="00F938FC">
              <w:tc>
                <w:tcPr>
                  <w:tcW w:w="5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5D7CD6" w:rsidRPr="00F7471E" w:rsidRDefault="005D7CD6" w:rsidP="00387526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100" w:lineRule="atLeast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4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5D7CD6" w:rsidRPr="00F7471E" w:rsidRDefault="005D7CD6" w:rsidP="00C800C0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both"/>
                    <w:rPr>
                      <w:rFonts w:asciiTheme="minorHAnsi" w:hAnsiTheme="minorHAnsi" w:cs="Times New Roman"/>
                      <w:highlight w:val="yellow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Publicar o Edital e as Instruções Específicas na Página da UFVJM no dia em que sair a  Publicação do Edital no D.O.U.</w:t>
                  </w:r>
                </w:p>
              </w:tc>
              <w:tc>
                <w:tcPr>
                  <w:tcW w:w="13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5D7CD6" w:rsidRPr="00F7471E" w:rsidRDefault="005D7CD6" w:rsidP="005C7614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DSCV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5D7CD6" w:rsidRPr="00F7471E" w:rsidRDefault="005D7CD6" w:rsidP="005D7CD6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1 dia</w:t>
                  </w:r>
                </w:p>
              </w:tc>
            </w:tr>
            <w:tr w:rsidR="005D7CD6" w:rsidRPr="00F7471E" w:rsidTr="00F938FC">
              <w:tc>
                <w:tcPr>
                  <w:tcW w:w="5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5D7CD6" w:rsidRPr="00F7471E" w:rsidRDefault="005D7CD6" w:rsidP="00387526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100" w:lineRule="atLeast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4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5D7CD6" w:rsidRPr="00F7471E" w:rsidRDefault="005D7CD6" w:rsidP="00C83DF2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both"/>
                    <w:rPr>
                      <w:rFonts w:asciiTheme="minorHAnsi" w:hAnsiTheme="minorHAnsi" w:cs="Times New Roman"/>
                    </w:rPr>
                  </w:pPr>
                  <w:r w:rsidRPr="00802195">
                    <w:rPr>
                      <w:rFonts w:asciiTheme="minorHAnsi" w:hAnsiTheme="minorHAnsi" w:cs="Times New Roman"/>
                    </w:rPr>
                    <w:t xml:space="preserve">Imprimir a </w:t>
                  </w:r>
                  <w:r w:rsidR="00C83DF2" w:rsidRPr="00802195">
                    <w:rPr>
                      <w:rFonts w:asciiTheme="minorHAnsi" w:hAnsiTheme="minorHAnsi" w:cs="Times New Roman"/>
                    </w:rPr>
                    <w:t xml:space="preserve">Publicação do Edital no D.O.U. e </w:t>
                  </w:r>
                  <w:r w:rsidRPr="00802195">
                    <w:rPr>
                      <w:rFonts w:asciiTheme="minorHAnsi" w:hAnsiTheme="minorHAnsi" w:cs="Times New Roman"/>
                    </w:rPr>
                    <w:t>arquivada na Pasta de Editais.</w:t>
                  </w:r>
                </w:p>
              </w:tc>
              <w:tc>
                <w:tcPr>
                  <w:tcW w:w="13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5D7CD6" w:rsidRPr="00F7471E" w:rsidRDefault="005D7CD6" w:rsidP="005C7614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DSCV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5D7CD6" w:rsidRPr="00F7471E" w:rsidRDefault="005D7CD6" w:rsidP="005D7CD6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1 dia</w:t>
                  </w:r>
                </w:p>
              </w:tc>
            </w:tr>
            <w:tr w:rsidR="005D7CD6" w:rsidRPr="00F7471E" w:rsidTr="00F938FC">
              <w:tc>
                <w:tcPr>
                  <w:tcW w:w="5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5D7CD6" w:rsidRPr="00F7471E" w:rsidRDefault="005D7CD6" w:rsidP="00387526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100" w:lineRule="atLeast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4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5D7CD6" w:rsidRPr="00F7471E" w:rsidRDefault="005D7CD6" w:rsidP="00641ACC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both"/>
                    <w:rPr>
                      <w:rFonts w:asciiTheme="minorHAnsi" w:hAnsiTheme="minorHAnsi" w:cs="Times New Roman"/>
                      <w:highlight w:val="yellow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 xml:space="preserve">Fazer a Papeleta do Processo Seletivo Simplificado em 02 vias. Encaminhar para a Divisão de Protocolo para confecção das pastas. O fichamento do processo ocorrerá conforme o número de áreas do Concurso. </w:t>
                  </w:r>
                </w:p>
              </w:tc>
              <w:tc>
                <w:tcPr>
                  <w:tcW w:w="13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5D7CD6" w:rsidRPr="00F7471E" w:rsidRDefault="005D7CD6" w:rsidP="005C7614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DSCV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5D7CD6" w:rsidRPr="00F7471E" w:rsidRDefault="005D7CD6" w:rsidP="005D7CD6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1 dia</w:t>
                  </w:r>
                </w:p>
              </w:tc>
            </w:tr>
            <w:tr w:rsidR="005D7CD6" w:rsidRPr="00F7471E" w:rsidTr="00F938FC">
              <w:tc>
                <w:tcPr>
                  <w:tcW w:w="5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5D7CD6" w:rsidRPr="00F7471E" w:rsidRDefault="005D7CD6" w:rsidP="00387526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100" w:lineRule="atLeast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4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5D7CD6" w:rsidRPr="00F7471E" w:rsidRDefault="005D7CD6" w:rsidP="00641ACC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both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Receber as Pastas do Processo Seletivo Simplificado</w:t>
                  </w:r>
                  <w:r w:rsidR="00505532" w:rsidRPr="00F7471E">
                    <w:rPr>
                      <w:rFonts w:asciiTheme="minorHAnsi" w:hAnsiTheme="minorHAnsi" w:cs="Times New Roman"/>
                    </w:rPr>
                    <w:t xml:space="preserve"> </w:t>
                  </w:r>
                  <w:r w:rsidRPr="00F7471E">
                    <w:rPr>
                      <w:rFonts w:asciiTheme="minorHAnsi" w:hAnsiTheme="minorHAnsi" w:cs="Times New Roman"/>
                    </w:rPr>
                    <w:t>e dar  entrada no SIGA.</w:t>
                  </w:r>
                </w:p>
              </w:tc>
              <w:tc>
                <w:tcPr>
                  <w:tcW w:w="13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5D7CD6" w:rsidRPr="00F7471E" w:rsidRDefault="005D7CD6" w:rsidP="005C7614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DSCV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5D7CD6" w:rsidRPr="00F7471E" w:rsidRDefault="005D7CD6" w:rsidP="005D7CD6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1 dia</w:t>
                  </w:r>
                </w:p>
              </w:tc>
            </w:tr>
            <w:tr w:rsidR="005D7CD6" w:rsidRPr="00F7471E" w:rsidTr="00F938FC">
              <w:tc>
                <w:tcPr>
                  <w:tcW w:w="5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5D7CD6" w:rsidRPr="00F7471E" w:rsidRDefault="005D7CD6" w:rsidP="00387526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100" w:lineRule="atLeast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4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5D7CD6" w:rsidRPr="00F7471E" w:rsidRDefault="005D7CD6" w:rsidP="00641ACC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both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Anotar na Capa do Processo o número do Edital, o número de vagas e o período de Inscrição.</w:t>
                  </w:r>
                </w:p>
              </w:tc>
              <w:tc>
                <w:tcPr>
                  <w:tcW w:w="13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5D7CD6" w:rsidRPr="00F7471E" w:rsidRDefault="005D7CD6" w:rsidP="005C7614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DSCV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5D7CD6" w:rsidRPr="00F7471E" w:rsidRDefault="005D7CD6" w:rsidP="005D7CD6">
                  <w:pPr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1 dia</w:t>
                  </w:r>
                </w:p>
              </w:tc>
            </w:tr>
            <w:tr w:rsidR="007E0E7F" w:rsidRPr="00F7471E" w:rsidTr="00F938FC">
              <w:tc>
                <w:tcPr>
                  <w:tcW w:w="5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7E0E7F" w:rsidP="00387526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100" w:lineRule="atLeast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4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DE4893" w:rsidRPr="00802195" w:rsidRDefault="00DE4893" w:rsidP="006C65EB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both"/>
                    <w:rPr>
                      <w:rFonts w:asciiTheme="minorHAnsi" w:hAnsiTheme="minorHAnsi" w:cs="Times New Roman"/>
                    </w:rPr>
                  </w:pPr>
                  <w:r w:rsidRPr="00802195">
                    <w:rPr>
                      <w:rFonts w:asciiTheme="minorHAnsi" w:hAnsiTheme="minorHAnsi" w:cs="Times New Roman"/>
                    </w:rPr>
                    <w:t xml:space="preserve"> Anexar no processo os seguintes documentos:</w:t>
                  </w:r>
                </w:p>
                <w:p w:rsidR="00DE4893" w:rsidRPr="00802195" w:rsidRDefault="00E0060B" w:rsidP="00DE4893">
                  <w:pPr>
                    <w:pStyle w:val="PargrafodaLista"/>
                    <w:numPr>
                      <w:ilvl w:val="0"/>
                      <w:numId w:val="6"/>
                    </w:numPr>
                    <w:spacing w:after="0" w:line="100" w:lineRule="atLeast"/>
                    <w:contextualSpacing w:val="0"/>
                    <w:jc w:val="both"/>
                    <w:rPr>
                      <w:rFonts w:asciiTheme="minorHAnsi" w:hAnsiTheme="minorHAnsi" w:cs="Times New Roman"/>
                    </w:rPr>
                  </w:pPr>
                  <w:r w:rsidRPr="00802195">
                    <w:rPr>
                      <w:rFonts w:asciiTheme="minorHAnsi" w:hAnsiTheme="minorHAnsi" w:cs="Times New Roman"/>
                    </w:rPr>
                    <w:t>S</w:t>
                  </w:r>
                  <w:r w:rsidR="00DE4893" w:rsidRPr="00802195">
                    <w:rPr>
                      <w:rFonts w:asciiTheme="minorHAnsi" w:hAnsiTheme="minorHAnsi" w:cs="Times New Roman"/>
                    </w:rPr>
                    <w:t xml:space="preserve">olicitação de abertura do Processo Seletivo Simplificado, </w:t>
                  </w:r>
                </w:p>
                <w:p w:rsidR="00DE4893" w:rsidRPr="00802195" w:rsidRDefault="00E0060B" w:rsidP="00DE4893">
                  <w:pPr>
                    <w:pStyle w:val="PargrafodaLista"/>
                    <w:numPr>
                      <w:ilvl w:val="0"/>
                      <w:numId w:val="6"/>
                    </w:numPr>
                    <w:spacing w:after="0" w:line="100" w:lineRule="atLeast"/>
                    <w:contextualSpacing w:val="0"/>
                    <w:jc w:val="both"/>
                    <w:rPr>
                      <w:rFonts w:asciiTheme="minorHAnsi" w:hAnsiTheme="minorHAnsi" w:cs="Times New Roman"/>
                    </w:rPr>
                  </w:pPr>
                  <w:r w:rsidRPr="00802195">
                    <w:rPr>
                      <w:rFonts w:asciiTheme="minorHAnsi" w:hAnsiTheme="minorHAnsi" w:cs="Times New Roman"/>
                    </w:rPr>
                    <w:t>A</w:t>
                  </w:r>
                  <w:r w:rsidR="00DE4893" w:rsidRPr="00802195">
                    <w:rPr>
                      <w:rFonts w:asciiTheme="minorHAnsi" w:hAnsiTheme="minorHAnsi" w:cs="Times New Roman"/>
                    </w:rPr>
                    <w:t>utorização de abertura do Processo Seletivo pela CPPD.</w:t>
                  </w:r>
                </w:p>
                <w:p w:rsidR="00DE4893" w:rsidRPr="00802195" w:rsidRDefault="00E0060B" w:rsidP="00DE4893">
                  <w:pPr>
                    <w:pStyle w:val="PargrafodaLista"/>
                    <w:numPr>
                      <w:ilvl w:val="0"/>
                      <w:numId w:val="6"/>
                    </w:numPr>
                    <w:spacing w:after="0" w:line="100" w:lineRule="atLeast"/>
                    <w:contextualSpacing w:val="0"/>
                    <w:jc w:val="both"/>
                    <w:rPr>
                      <w:rFonts w:asciiTheme="minorHAnsi" w:hAnsiTheme="minorHAnsi" w:cs="Times New Roman"/>
                    </w:rPr>
                  </w:pPr>
                  <w:r w:rsidRPr="00802195">
                    <w:rPr>
                      <w:rFonts w:asciiTheme="minorHAnsi" w:hAnsiTheme="minorHAnsi" w:cs="Times New Roman"/>
                    </w:rPr>
                    <w:t>C</w:t>
                  </w:r>
                  <w:r w:rsidR="00DE4893" w:rsidRPr="00802195">
                    <w:rPr>
                      <w:rFonts w:asciiTheme="minorHAnsi" w:hAnsiTheme="minorHAnsi" w:cs="Times New Roman"/>
                    </w:rPr>
                    <w:t>ópia da portaria de afastamento do professor a ser substituído</w:t>
                  </w:r>
                </w:p>
                <w:p w:rsidR="007E0E7F" w:rsidRPr="00802195" w:rsidRDefault="00DE4893" w:rsidP="007D22C3">
                  <w:pPr>
                    <w:pStyle w:val="PargrafodaLista"/>
                    <w:numPr>
                      <w:ilvl w:val="0"/>
                      <w:numId w:val="14"/>
                    </w:numPr>
                    <w:spacing w:after="0" w:line="100" w:lineRule="atLeast"/>
                    <w:contextualSpacing w:val="0"/>
                    <w:jc w:val="both"/>
                    <w:rPr>
                      <w:rFonts w:asciiTheme="minorHAnsi" w:hAnsiTheme="minorHAnsi" w:cs="Times New Roman"/>
                    </w:rPr>
                  </w:pPr>
                  <w:r w:rsidRPr="00802195">
                    <w:rPr>
                      <w:rFonts w:asciiTheme="minorHAnsi" w:hAnsiTheme="minorHAnsi" w:cs="Times New Roman"/>
                    </w:rPr>
                    <w:t xml:space="preserve"> Uma via do </w:t>
                  </w:r>
                  <w:r w:rsidR="007E0E7F" w:rsidRPr="00802195">
                    <w:rPr>
                      <w:rFonts w:asciiTheme="minorHAnsi" w:hAnsiTheme="minorHAnsi" w:cs="Times New Roman"/>
                    </w:rPr>
                    <w:t>edital</w:t>
                  </w:r>
                  <w:r w:rsidRPr="00802195">
                    <w:rPr>
                      <w:rFonts w:asciiTheme="minorHAnsi" w:hAnsiTheme="minorHAnsi" w:cs="Times New Roman"/>
                    </w:rPr>
                    <w:t xml:space="preserve"> assinado, de acordo com as áreas do conhecimento.</w:t>
                  </w:r>
                </w:p>
                <w:p w:rsidR="007E0E7F" w:rsidRPr="00802195" w:rsidRDefault="00E0060B" w:rsidP="004C577D">
                  <w:pPr>
                    <w:pStyle w:val="PargrafodaLista"/>
                    <w:numPr>
                      <w:ilvl w:val="0"/>
                      <w:numId w:val="6"/>
                    </w:numPr>
                    <w:spacing w:after="0" w:line="100" w:lineRule="atLeast"/>
                    <w:contextualSpacing w:val="0"/>
                    <w:jc w:val="both"/>
                    <w:rPr>
                      <w:rFonts w:asciiTheme="minorHAnsi" w:hAnsiTheme="minorHAnsi" w:cs="Times New Roman"/>
                    </w:rPr>
                  </w:pPr>
                  <w:r w:rsidRPr="00802195">
                    <w:rPr>
                      <w:rFonts w:asciiTheme="minorHAnsi" w:hAnsiTheme="minorHAnsi" w:cs="Times New Roman"/>
                    </w:rPr>
                    <w:t>C</w:t>
                  </w:r>
                  <w:r w:rsidR="007E0E7F" w:rsidRPr="00802195">
                    <w:rPr>
                      <w:rFonts w:asciiTheme="minorHAnsi" w:hAnsiTheme="minorHAnsi" w:cs="Times New Roman"/>
                    </w:rPr>
                    <w:t xml:space="preserve">ópia </w:t>
                  </w:r>
                  <w:r w:rsidR="00DE4893" w:rsidRPr="00802195">
                    <w:rPr>
                      <w:rFonts w:asciiTheme="minorHAnsi" w:hAnsiTheme="minorHAnsi" w:cs="Times New Roman"/>
                    </w:rPr>
                    <w:t>da</w:t>
                  </w:r>
                  <w:r w:rsidR="003F7019" w:rsidRPr="00802195">
                    <w:rPr>
                      <w:rFonts w:asciiTheme="minorHAnsi" w:hAnsiTheme="minorHAnsi" w:cs="Times New Roman"/>
                    </w:rPr>
                    <w:t>s</w:t>
                  </w:r>
                  <w:r w:rsidR="00DE4893" w:rsidRPr="00802195">
                    <w:rPr>
                      <w:rFonts w:asciiTheme="minorHAnsi" w:hAnsiTheme="minorHAnsi" w:cs="Times New Roman"/>
                    </w:rPr>
                    <w:t xml:space="preserve"> </w:t>
                  </w:r>
                  <w:proofErr w:type="gramStart"/>
                  <w:r w:rsidR="00DE4893" w:rsidRPr="00802195">
                    <w:rPr>
                      <w:rFonts w:asciiTheme="minorHAnsi" w:hAnsiTheme="minorHAnsi" w:cs="Times New Roman"/>
                    </w:rPr>
                    <w:t xml:space="preserve">Instruções </w:t>
                  </w:r>
                  <w:r w:rsidR="007E0E7F" w:rsidRPr="00802195">
                    <w:rPr>
                      <w:rFonts w:asciiTheme="minorHAnsi" w:hAnsiTheme="minorHAnsi" w:cs="Times New Roman"/>
                    </w:rPr>
                    <w:t xml:space="preserve"> Específica</w:t>
                  </w:r>
                  <w:r w:rsidR="00DE4893" w:rsidRPr="00802195">
                    <w:rPr>
                      <w:rFonts w:asciiTheme="minorHAnsi" w:hAnsiTheme="minorHAnsi" w:cs="Times New Roman"/>
                    </w:rPr>
                    <w:t>s</w:t>
                  </w:r>
                  <w:proofErr w:type="gramEnd"/>
                  <w:r w:rsidR="007E0E7F" w:rsidRPr="00802195">
                    <w:rPr>
                      <w:rFonts w:asciiTheme="minorHAnsi" w:hAnsiTheme="minorHAnsi" w:cs="Times New Roman"/>
                    </w:rPr>
                    <w:t>,</w:t>
                  </w:r>
                </w:p>
                <w:p w:rsidR="007E0E7F" w:rsidRPr="00802195" w:rsidRDefault="00E0060B" w:rsidP="003F7019">
                  <w:pPr>
                    <w:pStyle w:val="PargrafodaLista"/>
                    <w:numPr>
                      <w:ilvl w:val="0"/>
                      <w:numId w:val="6"/>
                    </w:numPr>
                    <w:spacing w:after="0" w:line="100" w:lineRule="atLeast"/>
                    <w:contextualSpacing w:val="0"/>
                    <w:jc w:val="both"/>
                    <w:rPr>
                      <w:rFonts w:asciiTheme="minorHAnsi" w:hAnsiTheme="minorHAnsi" w:cs="Times New Roman"/>
                    </w:rPr>
                  </w:pPr>
                  <w:r w:rsidRPr="00802195">
                    <w:rPr>
                      <w:rFonts w:asciiTheme="minorHAnsi" w:hAnsiTheme="minorHAnsi" w:cs="Times New Roman"/>
                    </w:rPr>
                    <w:t>C</w:t>
                  </w:r>
                  <w:r w:rsidR="007E0E7F" w:rsidRPr="00802195">
                    <w:rPr>
                      <w:rFonts w:asciiTheme="minorHAnsi" w:hAnsiTheme="minorHAnsi" w:cs="Times New Roman"/>
                    </w:rPr>
                    <w:t xml:space="preserve">ópia da </w:t>
                  </w:r>
                  <w:proofErr w:type="gramStart"/>
                  <w:r w:rsidR="007E0E7F" w:rsidRPr="00802195">
                    <w:rPr>
                      <w:rFonts w:asciiTheme="minorHAnsi" w:hAnsiTheme="minorHAnsi" w:cs="Times New Roman"/>
                    </w:rPr>
                    <w:t xml:space="preserve">publicação </w:t>
                  </w:r>
                  <w:r w:rsidR="003F7019" w:rsidRPr="00802195">
                    <w:rPr>
                      <w:rFonts w:asciiTheme="minorHAnsi" w:hAnsiTheme="minorHAnsi" w:cs="Times New Roman"/>
                    </w:rPr>
                    <w:t xml:space="preserve"> do</w:t>
                  </w:r>
                  <w:proofErr w:type="gramEnd"/>
                  <w:r w:rsidR="003F7019" w:rsidRPr="00802195">
                    <w:rPr>
                      <w:rFonts w:asciiTheme="minorHAnsi" w:hAnsiTheme="minorHAnsi" w:cs="Times New Roman"/>
                    </w:rPr>
                    <w:t xml:space="preserve"> edital </w:t>
                  </w:r>
                  <w:r w:rsidR="007E0E7F" w:rsidRPr="00802195">
                    <w:rPr>
                      <w:rFonts w:asciiTheme="minorHAnsi" w:hAnsiTheme="minorHAnsi" w:cs="Times New Roman"/>
                    </w:rPr>
                    <w:t xml:space="preserve">no D.O.U </w:t>
                  </w:r>
                </w:p>
                <w:p w:rsidR="00505532" w:rsidRPr="00802195" w:rsidRDefault="00505532" w:rsidP="003F7019">
                  <w:pPr>
                    <w:pStyle w:val="PargrafodaLista"/>
                    <w:numPr>
                      <w:ilvl w:val="0"/>
                      <w:numId w:val="6"/>
                    </w:numPr>
                    <w:spacing w:after="0" w:line="100" w:lineRule="atLeast"/>
                    <w:contextualSpacing w:val="0"/>
                    <w:jc w:val="both"/>
                    <w:rPr>
                      <w:rFonts w:asciiTheme="minorHAnsi" w:hAnsiTheme="minorHAnsi" w:cs="Times New Roman"/>
                    </w:rPr>
                  </w:pPr>
                  <w:r w:rsidRPr="00802195">
                    <w:rPr>
                      <w:rFonts w:asciiTheme="minorHAnsi" w:hAnsiTheme="minorHAnsi" w:cs="Times New Roman"/>
                    </w:rPr>
                    <w:t xml:space="preserve">Cópia das legislações </w:t>
                  </w:r>
                  <w:r w:rsidR="00A270F3" w:rsidRPr="00802195">
                    <w:rPr>
                      <w:rFonts w:asciiTheme="minorHAnsi" w:hAnsiTheme="minorHAnsi" w:cs="Times New Roman"/>
                    </w:rPr>
                    <w:t>pertinentes</w:t>
                  </w:r>
                </w:p>
              </w:tc>
              <w:tc>
                <w:tcPr>
                  <w:tcW w:w="13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09389A" w:rsidP="005C7614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DSCV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5D7CD6" w:rsidP="005C7614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2</w:t>
                  </w:r>
                  <w:r w:rsidR="007E0E7F" w:rsidRPr="00F7471E">
                    <w:rPr>
                      <w:rFonts w:asciiTheme="minorHAnsi" w:hAnsiTheme="minorHAnsi" w:cs="Times New Roman"/>
                    </w:rPr>
                    <w:t xml:space="preserve"> dias</w:t>
                  </w:r>
                </w:p>
              </w:tc>
            </w:tr>
            <w:tr w:rsidR="007E0E7F" w:rsidRPr="00F7471E" w:rsidTr="00F938FC">
              <w:tc>
                <w:tcPr>
                  <w:tcW w:w="5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7E0E7F" w:rsidP="00387526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100" w:lineRule="atLeast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4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802195" w:rsidRDefault="003F7019" w:rsidP="00C800C0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both"/>
                    <w:rPr>
                      <w:rFonts w:asciiTheme="minorHAnsi" w:hAnsiTheme="minorHAnsi" w:cs="Times New Roman"/>
                    </w:rPr>
                  </w:pPr>
                  <w:r w:rsidRPr="00802195">
                    <w:rPr>
                      <w:rFonts w:asciiTheme="minorHAnsi" w:hAnsiTheme="minorHAnsi" w:cs="Times New Roman"/>
                    </w:rPr>
                    <w:t>Re</w:t>
                  </w:r>
                  <w:r w:rsidR="0087132D" w:rsidRPr="00802195">
                    <w:rPr>
                      <w:rFonts w:asciiTheme="minorHAnsi" w:hAnsiTheme="minorHAnsi" w:cs="Times New Roman"/>
                    </w:rPr>
                    <w:t>ceber as inscrições via Correio</w:t>
                  </w:r>
                  <w:r w:rsidRPr="00802195">
                    <w:rPr>
                      <w:rFonts w:asciiTheme="minorHAnsi" w:hAnsiTheme="minorHAnsi" w:cs="Times New Roman"/>
                    </w:rPr>
                    <w:t xml:space="preserve"> ou pessoalmente.</w:t>
                  </w:r>
                </w:p>
              </w:tc>
              <w:tc>
                <w:tcPr>
                  <w:tcW w:w="13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09389A" w:rsidP="005C7614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DSCV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5D7CD6" w:rsidP="00F938FC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both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Durante todo o p</w:t>
                  </w:r>
                  <w:r w:rsidR="007E0E7F" w:rsidRPr="00F7471E">
                    <w:rPr>
                      <w:rFonts w:asciiTheme="minorHAnsi" w:hAnsiTheme="minorHAnsi" w:cs="Times New Roman"/>
                    </w:rPr>
                    <w:t>eríodo de inscrição</w:t>
                  </w:r>
                  <w:r w:rsidRPr="00F7471E">
                    <w:rPr>
                      <w:rFonts w:asciiTheme="minorHAnsi" w:hAnsiTheme="minorHAnsi" w:cs="Times New Roman"/>
                    </w:rPr>
                    <w:t xml:space="preserve"> e mais uma semana para as inscrições enviadas por correio</w:t>
                  </w:r>
                </w:p>
              </w:tc>
            </w:tr>
            <w:tr w:rsidR="007E0E7F" w:rsidRPr="00F7471E" w:rsidTr="00F938FC">
              <w:tc>
                <w:tcPr>
                  <w:tcW w:w="5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7E0E7F" w:rsidP="00387526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100" w:lineRule="atLeast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4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3F7019" w:rsidP="00583757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both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Conferir as inscrições recebidas</w:t>
                  </w:r>
                  <w:r w:rsidR="00583757" w:rsidRPr="00F7471E">
                    <w:rPr>
                      <w:rFonts w:asciiTheme="minorHAnsi" w:hAnsiTheme="minorHAnsi" w:cs="Times New Roman"/>
                    </w:rPr>
                    <w:t xml:space="preserve"> e anexar ao Processo, em ordem alfabética.</w:t>
                  </w:r>
                </w:p>
              </w:tc>
              <w:tc>
                <w:tcPr>
                  <w:tcW w:w="13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09389A" w:rsidP="005C7614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DSCV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7E0E7F" w:rsidP="005C7614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Período de inscrição</w:t>
                  </w:r>
                </w:p>
              </w:tc>
            </w:tr>
            <w:tr w:rsidR="007E0E7F" w:rsidRPr="00F7471E" w:rsidTr="00F938FC">
              <w:tc>
                <w:tcPr>
                  <w:tcW w:w="5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7E0E7F" w:rsidP="00387526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100" w:lineRule="atLeast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4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3F7019" w:rsidP="00AB485E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both"/>
                    <w:rPr>
                      <w:rFonts w:asciiTheme="minorHAnsi" w:hAnsiTheme="minorHAnsi" w:cs="Times New Roman"/>
                      <w:highlight w:val="yellow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Se receber solicitação de isenção da taxa de pagamento da inscrição, verificar a possibilidade no SISTAC. (Sistema de Isenção de Taxas de Concursos).</w:t>
                  </w:r>
                </w:p>
              </w:tc>
              <w:tc>
                <w:tcPr>
                  <w:tcW w:w="13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09389A" w:rsidP="005C7614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DSCV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7E0E7F" w:rsidP="005C7614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Período de inscrição</w:t>
                  </w:r>
                </w:p>
              </w:tc>
            </w:tr>
            <w:tr w:rsidR="007E0E7F" w:rsidRPr="00F7471E" w:rsidTr="00F938FC">
              <w:tc>
                <w:tcPr>
                  <w:tcW w:w="5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7E0E7F" w:rsidP="00387526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100" w:lineRule="atLeast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4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3F7019" w:rsidP="00DD04CB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both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Enviar ao candidato a resposta da solicitação de isenção de taxa via e-mail dentro do período de inscrição.</w:t>
                  </w:r>
                </w:p>
              </w:tc>
              <w:tc>
                <w:tcPr>
                  <w:tcW w:w="13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09389A" w:rsidP="005C7614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DSCV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7E0E7F" w:rsidP="005C7614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Período de inscrição</w:t>
                  </w:r>
                </w:p>
              </w:tc>
            </w:tr>
            <w:tr w:rsidR="007E0E7F" w:rsidRPr="00F7471E" w:rsidTr="00F938FC">
              <w:tc>
                <w:tcPr>
                  <w:tcW w:w="5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7E0E7F" w:rsidP="00387526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100" w:lineRule="atLeast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4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583757" w:rsidP="00E0060B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both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Publicar na Página da UFVJM a relação dos Inscritos por Área do Concurso</w:t>
                  </w:r>
                  <w:r w:rsidR="00E0060B" w:rsidRPr="00F7471E">
                    <w:rPr>
                      <w:rFonts w:asciiTheme="minorHAnsi" w:hAnsiTheme="minorHAnsi" w:cs="Times New Roman"/>
                    </w:rPr>
                    <w:t>.</w:t>
                  </w:r>
                </w:p>
              </w:tc>
              <w:tc>
                <w:tcPr>
                  <w:tcW w:w="13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09389A" w:rsidP="005C7614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DSCV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5D7CD6" w:rsidP="005C7614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1</w:t>
                  </w:r>
                  <w:r w:rsidR="007E0E7F" w:rsidRPr="00F7471E">
                    <w:rPr>
                      <w:rFonts w:asciiTheme="minorHAnsi" w:hAnsiTheme="minorHAnsi" w:cs="Times New Roman"/>
                    </w:rPr>
                    <w:t xml:space="preserve"> dia</w:t>
                  </w:r>
                </w:p>
              </w:tc>
            </w:tr>
            <w:tr w:rsidR="007E0E7F" w:rsidRPr="00F7471E" w:rsidTr="00F938FC">
              <w:tc>
                <w:tcPr>
                  <w:tcW w:w="5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7E0E7F" w:rsidP="00387526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100" w:lineRule="atLeast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4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583757" w:rsidP="00FD2FC2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both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Imprimir a Relação de Candidatos Inscritos e arquivar no processo.</w:t>
                  </w:r>
                  <w:r w:rsidR="000341C8">
                    <w:rPr>
                      <w:rFonts w:asciiTheme="minorHAnsi" w:hAnsiTheme="minorHAnsi" w:cs="Times New Roman"/>
                    </w:rPr>
                    <w:t xml:space="preserve"> </w:t>
                  </w:r>
                  <w:r w:rsidR="007E0E7F" w:rsidRPr="00F7471E">
                    <w:rPr>
                      <w:rFonts w:asciiTheme="minorHAnsi" w:hAnsiTheme="minorHAnsi" w:cs="Times New Roman"/>
                    </w:rPr>
                    <w:t xml:space="preserve">Guardar junto ao processo os currículos </w:t>
                  </w:r>
                  <w:r w:rsidR="007E0E7F" w:rsidRPr="00F7471E">
                    <w:rPr>
                      <w:rFonts w:asciiTheme="minorHAnsi" w:hAnsiTheme="minorHAnsi" w:cs="Times New Roman"/>
                      <w:i/>
                    </w:rPr>
                    <w:t xml:space="preserve">lattes </w:t>
                  </w:r>
                  <w:r w:rsidR="007E0E7F" w:rsidRPr="00F7471E">
                    <w:rPr>
                      <w:rFonts w:asciiTheme="minorHAnsi" w:hAnsiTheme="minorHAnsi" w:cs="Times New Roman"/>
                    </w:rPr>
                    <w:t>dos candidatos</w:t>
                  </w:r>
                  <w:r w:rsidR="00E0060B" w:rsidRPr="00F7471E">
                    <w:rPr>
                      <w:rFonts w:asciiTheme="minorHAnsi" w:hAnsiTheme="minorHAnsi" w:cs="Times New Roman"/>
                    </w:rPr>
                    <w:t>.</w:t>
                  </w:r>
                </w:p>
              </w:tc>
              <w:tc>
                <w:tcPr>
                  <w:tcW w:w="13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09389A" w:rsidP="005C7614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DSCV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5D7CD6" w:rsidP="005C7614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1</w:t>
                  </w:r>
                  <w:r w:rsidR="007E0E7F" w:rsidRPr="00F7471E">
                    <w:rPr>
                      <w:rFonts w:asciiTheme="minorHAnsi" w:hAnsiTheme="minorHAnsi" w:cs="Times New Roman"/>
                    </w:rPr>
                    <w:t xml:space="preserve"> dia</w:t>
                  </w:r>
                </w:p>
              </w:tc>
            </w:tr>
            <w:tr w:rsidR="007E0E7F" w:rsidRPr="00F7471E" w:rsidTr="00F938FC">
              <w:tc>
                <w:tcPr>
                  <w:tcW w:w="5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7E0E7F" w:rsidP="00387526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100" w:lineRule="atLeast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4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583757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both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 xml:space="preserve">Receber da Unidade Acadêmica a relação dos professores que farão parte da Banca Examinadora. Despachar para a </w:t>
                  </w:r>
                  <w:r w:rsidR="00E0060B" w:rsidRPr="00F7471E">
                    <w:rPr>
                      <w:rFonts w:asciiTheme="minorHAnsi" w:hAnsiTheme="minorHAnsi" w:cs="Times New Roman"/>
                    </w:rPr>
                    <w:t>Divisão de Legislação e Normas</w:t>
                  </w:r>
                  <w:r w:rsidRPr="00F7471E">
                    <w:rPr>
                      <w:rFonts w:asciiTheme="minorHAnsi" w:hAnsiTheme="minorHAnsi" w:cs="Times New Roman"/>
                    </w:rPr>
                    <w:t xml:space="preserve"> solicitando que seja lavrada </w:t>
                  </w:r>
                  <w:r w:rsidRPr="00F7471E">
                    <w:rPr>
                      <w:rFonts w:asciiTheme="minorHAnsi" w:hAnsiTheme="minorHAnsi" w:cs="Times New Roman"/>
                    </w:rPr>
                    <w:lastRenderedPageBreak/>
                    <w:t>a Portaria de designação da Banca Examinadora do Processo Seletivo.</w:t>
                  </w:r>
                </w:p>
              </w:tc>
              <w:tc>
                <w:tcPr>
                  <w:tcW w:w="13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09389A" w:rsidP="005C7614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lastRenderedPageBreak/>
                    <w:t>DSCV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7E0E7F" w:rsidRPr="00F7471E" w:rsidRDefault="005D7CD6" w:rsidP="005C7614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1</w:t>
                  </w:r>
                  <w:r w:rsidR="007E0E7F" w:rsidRPr="00F7471E">
                    <w:rPr>
                      <w:rFonts w:asciiTheme="minorHAnsi" w:hAnsiTheme="minorHAnsi" w:cs="Times New Roman"/>
                    </w:rPr>
                    <w:t xml:space="preserve"> dia</w:t>
                  </w:r>
                </w:p>
              </w:tc>
            </w:tr>
            <w:tr w:rsidR="009117AD" w:rsidRPr="00F7471E" w:rsidTr="00F938FC">
              <w:tc>
                <w:tcPr>
                  <w:tcW w:w="5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387526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100" w:lineRule="atLeast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4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10103B" w:rsidP="006F3B25">
                  <w:pPr>
                    <w:pStyle w:val="PargrafodaLista"/>
                    <w:spacing w:after="0"/>
                    <w:ind w:left="0"/>
                    <w:jc w:val="both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Lavrar a portaria e enviar</w:t>
                  </w:r>
                  <w:r w:rsidR="009117AD" w:rsidRPr="00F7471E">
                    <w:rPr>
                      <w:rFonts w:asciiTheme="minorHAnsi" w:hAnsiTheme="minorHAnsi" w:cs="Times New Roman"/>
                    </w:rPr>
                    <w:t xml:space="preserve"> à Reitoria para assinatura.</w:t>
                  </w:r>
                </w:p>
              </w:tc>
              <w:tc>
                <w:tcPr>
                  <w:tcW w:w="13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6F3B25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DLN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5C7614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</w:tr>
            <w:tr w:rsidR="009117AD" w:rsidRPr="00F7471E" w:rsidTr="00F938FC">
              <w:tc>
                <w:tcPr>
                  <w:tcW w:w="5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387526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100" w:lineRule="atLeast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4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6F3B25">
                  <w:pPr>
                    <w:pStyle w:val="PargrafodaLista"/>
                    <w:spacing w:after="0"/>
                    <w:ind w:left="0"/>
                    <w:jc w:val="both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Após a assinatura, a portaria retorna à DLN.</w:t>
                  </w:r>
                </w:p>
              </w:tc>
              <w:tc>
                <w:tcPr>
                  <w:tcW w:w="13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6F3B25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Reitoria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6F3B25">
                  <w:pPr>
                    <w:pStyle w:val="PargrafodaLista"/>
                    <w:spacing w:after="0"/>
                    <w:ind w:left="0"/>
                    <w:jc w:val="center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Demanda da Reitoria</w:t>
                  </w:r>
                </w:p>
              </w:tc>
            </w:tr>
            <w:tr w:rsidR="009117AD" w:rsidRPr="00F7471E" w:rsidTr="00F938FC">
              <w:tc>
                <w:tcPr>
                  <w:tcW w:w="5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387526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100" w:lineRule="atLeast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4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10103B" w:rsidP="0010103B">
                  <w:pPr>
                    <w:pStyle w:val="PargrafodaLista"/>
                    <w:spacing w:after="0"/>
                    <w:ind w:left="0"/>
                    <w:jc w:val="both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Juntar a portaria ao pedido e enviá-los</w:t>
                  </w:r>
                  <w:r w:rsidR="009117AD" w:rsidRPr="00F7471E">
                    <w:rPr>
                      <w:rFonts w:asciiTheme="minorHAnsi" w:hAnsiTheme="minorHAnsi" w:cs="Times New Roman"/>
                    </w:rPr>
                    <w:t xml:space="preserve"> à DSCV.</w:t>
                  </w:r>
                </w:p>
              </w:tc>
              <w:tc>
                <w:tcPr>
                  <w:tcW w:w="13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6F3B25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DLN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6F3B25">
                  <w:pPr>
                    <w:pStyle w:val="PargrafodaLista"/>
                    <w:spacing w:after="0"/>
                    <w:ind w:left="0"/>
                    <w:jc w:val="center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3 dias</w:t>
                  </w:r>
                </w:p>
              </w:tc>
            </w:tr>
            <w:tr w:rsidR="009117AD" w:rsidRPr="00F7471E" w:rsidTr="00F938FC">
              <w:tc>
                <w:tcPr>
                  <w:tcW w:w="5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387526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100" w:lineRule="atLeast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4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5D7CD6" w:rsidP="006F3B25">
                  <w:pPr>
                    <w:pStyle w:val="PargrafodaLista"/>
                    <w:spacing w:after="0"/>
                    <w:ind w:left="0"/>
                    <w:jc w:val="both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Receber da DLN: pedido e portaria e juntar ao processo.</w:t>
                  </w:r>
                </w:p>
              </w:tc>
              <w:tc>
                <w:tcPr>
                  <w:tcW w:w="13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5D7CD6" w:rsidP="006F3B25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DSCV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5D7CD6" w:rsidP="006F3B25">
                  <w:pPr>
                    <w:pStyle w:val="PargrafodaLista"/>
                    <w:spacing w:after="0"/>
                    <w:ind w:left="0"/>
                    <w:jc w:val="center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1 dia</w:t>
                  </w:r>
                </w:p>
              </w:tc>
            </w:tr>
            <w:tr w:rsidR="009117AD" w:rsidRPr="00F7471E" w:rsidTr="00F938FC">
              <w:tc>
                <w:tcPr>
                  <w:tcW w:w="5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387526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100" w:lineRule="atLeast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4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9E30F2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both"/>
                    <w:rPr>
                      <w:rFonts w:asciiTheme="minorHAnsi" w:hAnsiTheme="minorHAnsi" w:cs="Times New Roman"/>
                      <w:highlight w:val="yellow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Numerar e rubricar o processo.</w:t>
                  </w:r>
                </w:p>
              </w:tc>
              <w:tc>
                <w:tcPr>
                  <w:tcW w:w="13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5C7614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DSCV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5D7CD6" w:rsidP="005C7614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1</w:t>
                  </w:r>
                  <w:r w:rsidR="009117AD" w:rsidRPr="00F7471E">
                    <w:rPr>
                      <w:rFonts w:asciiTheme="minorHAnsi" w:hAnsiTheme="minorHAnsi" w:cs="Times New Roman"/>
                    </w:rPr>
                    <w:t xml:space="preserve"> dia</w:t>
                  </w:r>
                </w:p>
              </w:tc>
            </w:tr>
            <w:tr w:rsidR="009117AD" w:rsidRPr="00F7471E" w:rsidTr="00F938FC">
              <w:tc>
                <w:tcPr>
                  <w:tcW w:w="5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387526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100" w:lineRule="atLeast"/>
                    <w:contextualSpacing w:val="0"/>
                    <w:jc w:val="center"/>
                    <w:rPr>
                      <w:rFonts w:asciiTheme="minorHAnsi" w:hAnsiTheme="minorHAnsi" w:cs="Times New Roman"/>
                      <w:color w:val="FF0000"/>
                    </w:rPr>
                  </w:pPr>
                </w:p>
              </w:tc>
              <w:tc>
                <w:tcPr>
                  <w:tcW w:w="54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802195" w:rsidRDefault="009117AD" w:rsidP="00512AB1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both"/>
                    <w:rPr>
                      <w:rFonts w:asciiTheme="minorHAnsi" w:hAnsiTheme="minorHAnsi" w:cs="Times New Roman"/>
                    </w:rPr>
                  </w:pPr>
                  <w:r w:rsidRPr="00802195">
                    <w:rPr>
                      <w:rFonts w:asciiTheme="minorHAnsi" w:hAnsiTheme="minorHAnsi" w:cs="Times New Roman"/>
                    </w:rPr>
                    <w:t>Encaminhar à Banca Examinadora o processo juntamente com o “</w:t>
                  </w:r>
                  <w:proofErr w:type="spellStart"/>
                  <w:r w:rsidRPr="00802195">
                    <w:rPr>
                      <w:rFonts w:asciiTheme="minorHAnsi" w:hAnsiTheme="minorHAnsi" w:cs="Times New Roman"/>
                    </w:rPr>
                    <w:t>check-list</w:t>
                  </w:r>
                  <w:proofErr w:type="spellEnd"/>
                  <w:r w:rsidR="007A1732" w:rsidRPr="00802195">
                    <w:rPr>
                      <w:rFonts w:asciiTheme="minorHAnsi" w:hAnsiTheme="minorHAnsi" w:cs="Times New Roman"/>
                    </w:rPr>
                    <w:t xml:space="preserve">” e </w:t>
                  </w:r>
                  <w:r w:rsidR="00B656EF" w:rsidRPr="00802195">
                    <w:rPr>
                      <w:rFonts w:asciiTheme="minorHAnsi" w:hAnsiTheme="minorHAnsi" w:cs="Times New Roman"/>
                    </w:rPr>
                    <w:t xml:space="preserve">todas as </w:t>
                  </w:r>
                  <w:r w:rsidR="00512AB1" w:rsidRPr="00802195">
                    <w:rPr>
                      <w:rFonts w:asciiTheme="minorHAnsi" w:hAnsiTheme="minorHAnsi" w:cs="Times New Roman"/>
                    </w:rPr>
                    <w:t xml:space="preserve">legislações </w:t>
                  </w:r>
                  <w:r w:rsidR="007A1732" w:rsidRPr="00802195">
                    <w:rPr>
                      <w:rFonts w:asciiTheme="minorHAnsi" w:hAnsiTheme="minorHAnsi"/>
                    </w:rPr>
                    <w:t>que deverão ser observada</w:t>
                  </w:r>
                  <w:r w:rsidR="00B656EF" w:rsidRPr="00802195">
                    <w:rPr>
                      <w:rFonts w:asciiTheme="minorHAnsi" w:hAnsiTheme="minorHAnsi"/>
                    </w:rPr>
                    <w:t>s</w:t>
                  </w:r>
                  <w:r w:rsidR="007A1732" w:rsidRPr="00802195">
                    <w:rPr>
                      <w:rFonts w:asciiTheme="minorHAnsi" w:hAnsiTheme="minorHAnsi"/>
                    </w:rPr>
                    <w:t xml:space="preserve"> pela comissão, bem como</w:t>
                  </w:r>
                  <w:r w:rsidR="000341C8" w:rsidRPr="00802195">
                    <w:rPr>
                      <w:rFonts w:asciiTheme="minorHAnsi" w:hAnsiTheme="minorHAnsi"/>
                    </w:rPr>
                    <w:t xml:space="preserve"> reforçar</w:t>
                  </w:r>
                  <w:r w:rsidR="007A1732" w:rsidRPr="00802195">
                    <w:rPr>
                      <w:rFonts w:asciiTheme="minorHAnsi" w:hAnsiTheme="minorHAnsi"/>
                    </w:rPr>
                    <w:t xml:space="preserve"> a necessidade de atenção às normas constantes nos editais e resoluções dos </w:t>
                  </w:r>
                  <w:r w:rsidR="00C83DF2" w:rsidRPr="00802195">
                    <w:rPr>
                      <w:rFonts w:asciiTheme="minorHAnsi" w:hAnsiTheme="minorHAnsi"/>
                    </w:rPr>
                    <w:t>PSS</w:t>
                  </w:r>
                  <w:r w:rsidR="007A1732" w:rsidRPr="00802195">
                    <w:rPr>
                      <w:rFonts w:asciiTheme="minorHAnsi" w:hAnsiTheme="minorHAnsi"/>
                    </w:rPr>
                    <w:t>.</w:t>
                  </w:r>
                </w:p>
              </w:tc>
              <w:tc>
                <w:tcPr>
                  <w:tcW w:w="13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802195" w:rsidRDefault="009117AD" w:rsidP="005C7614">
                  <w:pPr>
                    <w:jc w:val="center"/>
                    <w:rPr>
                      <w:rFonts w:asciiTheme="minorHAnsi" w:hAnsiTheme="minorHAnsi" w:cs="Times New Roman"/>
                      <w:color w:val="auto"/>
                      <w:sz w:val="22"/>
                      <w:szCs w:val="22"/>
                    </w:rPr>
                  </w:pPr>
                  <w:r w:rsidRPr="00802195">
                    <w:rPr>
                      <w:rFonts w:asciiTheme="minorHAnsi" w:hAnsiTheme="minorHAnsi" w:cs="Times New Roman"/>
                      <w:color w:val="auto"/>
                      <w:sz w:val="22"/>
                      <w:szCs w:val="22"/>
                    </w:rPr>
                    <w:t>DSCV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802195" w:rsidRDefault="005D7CD6" w:rsidP="005C7614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  <w:r w:rsidRPr="00802195">
                    <w:rPr>
                      <w:rFonts w:asciiTheme="minorHAnsi" w:hAnsiTheme="minorHAnsi" w:cs="Times New Roman"/>
                    </w:rPr>
                    <w:t>1</w:t>
                  </w:r>
                  <w:r w:rsidR="009117AD" w:rsidRPr="00802195">
                    <w:rPr>
                      <w:rFonts w:asciiTheme="minorHAnsi" w:hAnsiTheme="minorHAnsi" w:cs="Times New Roman"/>
                    </w:rPr>
                    <w:t xml:space="preserve"> dia</w:t>
                  </w:r>
                </w:p>
              </w:tc>
            </w:tr>
            <w:tr w:rsidR="009117AD" w:rsidRPr="00F7471E" w:rsidTr="00F938FC">
              <w:tc>
                <w:tcPr>
                  <w:tcW w:w="5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387526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100" w:lineRule="atLeast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4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802195" w:rsidRDefault="009117AD" w:rsidP="00F93F92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both"/>
                    <w:rPr>
                      <w:rFonts w:asciiTheme="minorHAnsi" w:hAnsiTheme="minorHAnsi" w:cs="Times New Roman"/>
                      <w:highlight w:val="yellow"/>
                    </w:rPr>
                  </w:pPr>
                  <w:r w:rsidRPr="00802195">
                    <w:rPr>
                      <w:rFonts w:asciiTheme="minorHAnsi" w:hAnsiTheme="minorHAnsi" w:cs="Times New Roman"/>
                    </w:rPr>
                    <w:t>Receber da Banca Examinadora o Processo Seletivo Simplificado.</w:t>
                  </w:r>
                </w:p>
              </w:tc>
              <w:tc>
                <w:tcPr>
                  <w:tcW w:w="13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5C7614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DSCV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5C7614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Sob demanda</w:t>
                  </w:r>
                </w:p>
              </w:tc>
            </w:tr>
            <w:tr w:rsidR="009117AD" w:rsidRPr="00F7471E" w:rsidTr="00F938FC">
              <w:tc>
                <w:tcPr>
                  <w:tcW w:w="5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387526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100" w:lineRule="atLeast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4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F93F92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both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Conferir a numeração e assinatura do processo, o parecer do colegiado do curso aprovando o resultado do Processo Seletivo; e o Quadro de Notas, de acordo com a resolução vigente, assinado pelo Presidente da Banca.</w:t>
                  </w:r>
                </w:p>
              </w:tc>
              <w:tc>
                <w:tcPr>
                  <w:tcW w:w="13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5C7614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DSCV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5D7CD6" w:rsidP="005C7614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1</w:t>
                  </w:r>
                  <w:r w:rsidR="009117AD" w:rsidRPr="00F7471E">
                    <w:rPr>
                      <w:rFonts w:asciiTheme="minorHAnsi" w:hAnsiTheme="minorHAnsi" w:cs="Times New Roman"/>
                    </w:rPr>
                    <w:t xml:space="preserve"> dia</w:t>
                  </w:r>
                </w:p>
              </w:tc>
            </w:tr>
            <w:tr w:rsidR="009117AD" w:rsidRPr="00F7471E" w:rsidTr="00F938FC">
              <w:tc>
                <w:tcPr>
                  <w:tcW w:w="5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387526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100" w:lineRule="atLeast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4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AB117E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both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 xml:space="preserve">Divulgar na Página da UFVJM o resultado do </w:t>
                  </w:r>
                  <w:r w:rsidR="00AB117E" w:rsidRPr="00F7471E">
                    <w:rPr>
                      <w:rFonts w:asciiTheme="minorHAnsi" w:hAnsiTheme="minorHAnsi" w:cs="Times New Roman"/>
                    </w:rPr>
                    <w:t>Processo Seletivo Simplificado</w:t>
                  </w:r>
                  <w:r w:rsidRPr="00F7471E">
                    <w:rPr>
                      <w:rFonts w:asciiTheme="minorHAnsi" w:hAnsiTheme="minorHAnsi" w:cs="Times New Roman"/>
                    </w:rPr>
                    <w:t>, contemplando os nomes dos candidatos que obtiveram nota não inferior a sete, respeitando o número máximo de aprovados de acordo com o quantitativo de vagas e a legislação vigente.</w:t>
                  </w:r>
                </w:p>
              </w:tc>
              <w:tc>
                <w:tcPr>
                  <w:tcW w:w="13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5C7614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DSCV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5D7CD6" w:rsidP="005C7614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1</w:t>
                  </w:r>
                  <w:r w:rsidR="009117AD" w:rsidRPr="00F7471E">
                    <w:rPr>
                      <w:rFonts w:asciiTheme="minorHAnsi" w:hAnsiTheme="minorHAnsi" w:cs="Times New Roman"/>
                    </w:rPr>
                    <w:t xml:space="preserve"> dia</w:t>
                  </w:r>
                </w:p>
              </w:tc>
            </w:tr>
            <w:tr w:rsidR="009117AD" w:rsidRPr="00F7471E" w:rsidTr="00F938FC">
              <w:tc>
                <w:tcPr>
                  <w:tcW w:w="5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387526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100" w:lineRule="atLeast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4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583757">
                  <w:pPr>
                    <w:jc w:val="both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Pegar um número de edital e elaborar o Edital de Homologação do Processo Seletivo Simplificado.</w:t>
                  </w:r>
                </w:p>
              </w:tc>
              <w:tc>
                <w:tcPr>
                  <w:tcW w:w="13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5C7614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DSCV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5D7CD6" w:rsidP="005C7614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1</w:t>
                  </w:r>
                  <w:r w:rsidR="009117AD" w:rsidRPr="00F7471E">
                    <w:rPr>
                      <w:rFonts w:asciiTheme="minorHAnsi" w:hAnsiTheme="minorHAnsi" w:cs="Times New Roman"/>
                    </w:rPr>
                    <w:t xml:space="preserve"> dia</w:t>
                  </w:r>
                </w:p>
              </w:tc>
            </w:tr>
            <w:tr w:rsidR="009117AD" w:rsidRPr="00F7471E" w:rsidTr="00F938FC">
              <w:tc>
                <w:tcPr>
                  <w:tcW w:w="5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387526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100" w:lineRule="atLeast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4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09389A">
                  <w:pPr>
                    <w:jc w:val="both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Encaminhar para reitoria 02 (duas) vias do edital de homologação para assinatura</w:t>
                  </w:r>
                </w:p>
              </w:tc>
              <w:tc>
                <w:tcPr>
                  <w:tcW w:w="13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5C7614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DSCV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5D7CD6" w:rsidP="005C7614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1</w:t>
                  </w:r>
                  <w:r w:rsidR="009117AD" w:rsidRPr="00F7471E">
                    <w:rPr>
                      <w:rFonts w:asciiTheme="minorHAnsi" w:hAnsiTheme="minorHAnsi" w:cs="Times New Roman"/>
                    </w:rPr>
                    <w:t xml:space="preserve"> dia</w:t>
                  </w:r>
                </w:p>
              </w:tc>
            </w:tr>
            <w:tr w:rsidR="009117AD" w:rsidRPr="00F7471E" w:rsidTr="00F938FC">
              <w:tc>
                <w:tcPr>
                  <w:tcW w:w="5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387526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100" w:lineRule="atLeast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4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09389A">
                  <w:pPr>
                    <w:jc w:val="both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Publicar o Edital de Homologação no D.O.U.</w:t>
                  </w:r>
                </w:p>
              </w:tc>
              <w:tc>
                <w:tcPr>
                  <w:tcW w:w="13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5C7614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DSCV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5D7CD6" w:rsidP="005C7614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1</w:t>
                  </w:r>
                  <w:r w:rsidR="009117AD" w:rsidRPr="00F7471E">
                    <w:rPr>
                      <w:rFonts w:asciiTheme="minorHAnsi" w:hAnsiTheme="minorHAnsi" w:cs="Times New Roman"/>
                    </w:rPr>
                    <w:t xml:space="preserve"> dia</w:t>
                  </w:r>
                </w:p>
              </w:tc>
            </w:tr>
            <w:tr w:rsidR="009117AD" w:rsidRPr="00F7471E" w:rsidTr="00F938FC">
              <w:tc>
                <w:tcPr>
                  <w:tcW w:w="5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387526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100" w:lineRule="atLeast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4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both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Juntar ao Processo 01 via do edital de homologação, assinado pela reitoria, juntamente com cópia da publicação no DOU</w:t>
                  </w:r>
                  <w:r w:rsidR="00505532">
                    <w:rPr>
                      <w:rFonts w:asciiTheme="minorHAnsi" w:hAnsiTheme="minorHAnsi" w:cs="Times New Roman"/>
                    </w:rPr>
                    <w:t>.</w:t>
                  </w:r>
                </w:p>
              </w:tc>
              <w:tc>
                <w:tcPr>
                  <w:tcW w:w="13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5C7614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DSCV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5D7CD6" w:rsidP="005C7614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1</w:t>
                  </w:r>
                  <w:r w:rsidR="009117AD" w:rsidRPr="00F7471E">
                    <w:rPr>
                      <w:rFonts w:asciiTheme="minorHAnsi" w:hAnsiTheme="minorHAnsi" w:cs="Times New Roman"/>
                    </w:rPr>
                    <w:t xml:space="preserve"> dia</w:t>
                  </w:r>
                </w:p>
              </w:tc>
            </w:tr>
            <w:tr w:rsidR="009117AD" w:rsidRPr="00F7471E" w:rsidTr="00F938FC">
              <w:tc>
                <w:tcPr>
                  <w:tcW w:w="5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387526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100" w:lineRule="atLeast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4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5623CC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both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Arquivar na pasta de editais 01 via do edital de homologação, assinado pela reitoria, juntamente com cópia da publicação do no DOU.</w:t>
                  </w:r>
                </w:p>
              </w:tc>
              <w:tc>
                <w:tcPr>
                  <w:tcW w:w="13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5C7614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DSCV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5D7CD6" w:rsidP="005C7614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1</w:t>
                  </w:r>
                  <w:r w:rsidR="009117AD" w:rsidRPr="00F7471E">
                    <w:rPr>
                      <w:rFonts w:asciiTheme="minorHAnsi" w:hAnsiTheme="minorHAnsi" w:cs="Times New Roman"/>
                    </w:rPr>
                    <w:t xml:space="preserve"> dia</w:t>
                  </w:r>
                </w:p>
              </w:tc>
            </w:tr>
            <w:tr w:rsidR="009117AD" w:rsidRPr="00F7471E" w:rsidTr="00F938FC">
              <w:tc>
                <w:tcPr>
                  <w:tcW w:w="5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387526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100" w:lineRule="atLeast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4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1F277F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both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Publicar na página da UFVJM homologação do PSS</w:t>
                  </w:r>
                </w:p>
              </w:tc>
              <w:tc>
                <w:tcPr>
                  <w:tcW w:w="13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5C7614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DSCV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5D7CD6" w:rsidP="005C7614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1</w:t>
                  </w:r>
                  <w:r w:rsidR="009117AD" w:rsidRPr="00F7471E">
                    <w:rPr>
                      <w:rFonts w:asciiTheme="minorHAnsi" w:hAnsiTheme="minorHAnsi" w:cs="Times New Roman"/>
                    </w:rPr>
                    <w:t xml:space="preserve"> dia</w:t>
                  </w:r>
                </w:p>
              </w:tc>
            </w:tr>
            <w:tr w:rsidR="009117AD" w:rsidRPr="00F7471E" w:rsidTr="00F938FC">
              <w:tc>
                <w:tcPr>
                  <w:tcW w:w="5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387526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100" w:lineRule="atLeast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4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1F277F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both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Encaminhar processo para Divisão de Arquivo</w:t>
                  </w:r>
                </w:p>
              </w:tc>
              <w:tc>
                <w:tcPr>
                  <w:tcW w:w="13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5C7614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DSCV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5C7614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</w:tr>
            <w:tr w:rsidR="009117AD" w:rsidRPr="00F7471E" w:rsidTr="00F938FC">
              <w:tc>
                <w:tcPr>
                  <w:tcW w:w="59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387526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100" w:lineRule="atLeast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44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1F277F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both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Arquivar</w:t>
                  </w:r>
                </w:p>
              </w:tc>
              <w:tc>
                <w:tcPr>
                  <w:tcW w:w="13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5C7614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F7471E">
                    <w:rPr>
                      <w:rFonts w:asciiTheme="minorHAnsi" w:hAnsiTheme="minorHAnsi" w:cs="Times New Roman"/>
                      <w:sz w:val="22"/>
                      <w:szCs w:val="22"/>
                    </w:rPr>
                    <w:t>Divisão de Arquivo</w:t>
                  </w:r>
                </w:p>
              </w:tc>
              <w:tc>
                <w:tcPr>
                  <w:tcW w:w="25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9117AD" w:rsidRPr="00F7471E" w:rsidRDefault="009117AD" w:rsidP="005C7614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jc w:val="center"/>
                    <w:rPr>
                      <w:rFonts w:asciiTheme="minorHAnsi" w:hAnsiTheme="minorHAnsi" w:cs="Times New Roman"/>
                    </w:rPr>
                  </w:pPr>
                </w:p>
              </w:tc>
            </w:tr>
          </w:tbl>
          <w:p w:rsidR="00387526" w:rsidRDefault="00387526" w:rsidP="006F3B25">
            <w:pPr>
              <w:pStyle w:val="Estilopadro"/>
              <w:spacing w:after="0" w:line="100" w:lineRule="atLeast"/>
              <w:rPr>
                <w:rFonts w:asciiTheme="minorHAnsi" w:hAnsiTheme="minorHAnsi" w:cs="Times New Roman"/>
              </w:rPr>
            </w:pPr>
          </w:p>
          <w:p w:rsidR="00F7471E" w:rsidRDefault="00F7471E" w:rsidP="006F3B25">
            <w:pPr>
              <w:pStyle w:val="Estilopadro"/>
              <w:spacing w:after="0" w:line="100" w:lineRule="atLeast"/>
              <w:rPr>
                <w:rFonts w:asciiTheme="minorHAnsi" w:hAnsiTheme="minorHAnsi" w:cs="Times New Roman"/>
              </w:rPr>
            </w:pPr>
          </w:p>
          <w:p w:rsidR="00F7471E" w:rsidRPr="00F7471E" w:rsidRDefault="00F7471E" w:rsidP="006F3B25">
            <w:pPr>
              <w:pStyle w:val="Estilopadro"/>
              <w:spacing w:after="0" w:line="100" w:lineRule="atLeast"/>
              <w:rPr>
                <w:rFonts w:asciiTheme="minorHAnsi" w:hAnsiTheme="minorHAnsi" w:cs="Times New Roman"/>
              </w:rPr>
            </w:pPr>
          </w:p>
        </w:tc>
      </w:tr>
      <w:tr w:rsidR="00387526" w:rsidRPr="00F7471E" w:rsidTr="0040323D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87526" w:rsidRPr="00F7471E" w:rsidRDefault="00387526" w:rsidP="006F3B25">
            <w:pPr>
              <w:pStyle w:val="PargrafodaLista"/>
              <w:numPr>
                <w:ilvl w:val="0"/>
                <w:numId w:val="1"/>
              </w:numPr>
              <w:spacing w:after="0" w:line="100" w:lineRule="atLeast"/>
              <w:rPr>
                <w:rFonts w:asciiTheme="minorHAnsi" w:hAnsiTheme="minorHAnsi" w:cs="Times New Roman"/>
              </w:rPr>
            </w:pPr>
            <w:r w:rsidRPr="00F7471E">
              <w:rPr>
                <w:rFonts w:asciiTheme="minorHAnsi" w:hAnsiTheme="minorHAnsi" w:cs="Times New Roman"/>
                <w:b/>
              </w:rPr>
              <w:lastRenderedPageBreak/>
              <w:t>Lista de contatos para realização da ação</w:t>
            </w:r>
          </w:p>
        </w:tc>
      </w:tr>
      <w:tr w:rsidR="00387526" w:rsidRPr="00F7471E" w:rsidTr="0040323D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87526" w:rsidRPr="00F7471E" w:rsidRDefault="00387526" w:rsidP="006F3B25">
            <w:pPr>
              <w:pStyle w:val="Estilopadro"/>
              <w:spacing w:after="0" w:line="100" w:lineRule="atLeast"/>
              <w:rPr>
                <w:rFonts w:asciiTheme="minorHAnsi" w:hAnsiTheme="minorHAnsi" w:cs="Times New Roman"/>
              </w:rPr>
            </w:pPr>
          </w:p>
          <w:tbl>
            <w:tblPr>
              <w:tblW w:w="0" w:type="auto"/>
              <w:tblInd w:w="392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  <w:insideH w:val="single" w:sz="4" w:space="0" w:color="00000A"/>
                <w:insideV w:val="single" w:sz="4" w:space="0" w:color="00000A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976"/>
              <w:gridCol w:w="992"/>
              <w:gridCol w:w="1701"/>
              <w:gridCol w:w="4132"/>
            </w:tblGrid>
            <w:tr w:rsidR="00387526" w:rsidRPr="00F7471E" w:rsidTr="0040323D">
              <w:tc>
                <w:tcPr>
                  <w:tcW w:w="297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tbl>
                  <w:tblPr>
                    <w:tblW w:w="0" w:type="auto"/>
                    <w:tblInd w:w="108" w:type="dxa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991"/>
                    <w:gridCol w:w="236"/>
                    <w:gridCol w:w="236"/>
                    <w:gridCol w:w="236"/>
                  </w:tblGrid>
                  <w:tr w:rsidR="00387526" w:rsidRPr="00F7471E" w:rsidTr="0040323D">
                    <w:trPr>
                      <w:trHeight w:val="280"/>
                    </w:trPr>
                    <w:tc>
                      <w:tcPr>
                        <w:tcW w:w="991" w:type="dxa"/>
                        <w:shd w:val="clear" w:color="auto" w:fill="auto"/>
                      </w:tcPr>
                      <w:p w:rsidR="00387526" w:rsidRPr="00F7471E" w:rsidRDefault="00387526" w:rsidP="006F3B25">
                        <w:pPr>
                          <w:pStyle w:val="Estilopadro"/>
                          <w:spacing w:after="0" w:line="100" w:lineRule="atLeast"/>
                          <w:rPr>
                            <w:rFonts w:asciiTheme="minorHAnsi" w:hAnsiTheme="minorHAnsi" w:cs="Times New Roman"/>
                          </w:rPr>
                        </w:pPr>
                        <w:r w:rsidRPr="00F7471E">
                          <w:rPr>
                            <w:rFonts w:asciiTheme="minorHAnsi" w:hAnsiTheme="minorHAnsi" w:cs="Times New Roman"/>
                            <w:b/>
                            <w:bCs/>
                            <w:color w:val="000000"/>
                          </w:rPr>
                          <w:t xml:space="preserve">Nome </w:t>
                        </w:r>
                      </w:p>
                    </w:tc>
                    <w:tc>
                      <w:tcPr>
                        <w:tcW w:w="236" w:type="dxa"/>
                        <w:shd w:val="clear" w:color="auto" w:fill="auto"/>
                      </w:tcPr>
                      <w:p w:rsidR="00387526" w:rsidRPr="00F7471E" w:rsidRDefault="00387526" w:rsidP="006F3B25">
                        <w:pPr>
                          <w:pStyle w:val="Estilopadro"/>
                          <w:spacing w:after="0" w:line="100" w:lineRule="atLeast"/>
                          <w:rPr>
                            <w:rFonts w:asciiTheme="minorHAnsi" w:hAnsiTheme="minorHAnsi" w:cs="Times New Roman"/>
                          </w:rPr>
                        </w:pPr>
                      </w:p>
                    </w:tc>
                    <w:tc>
                      <w:tcPr>
                        <w:tcW w:w="236" w:type="dxa"/>
                        <w:shd w:val="clear" w:color="auto" w:fill="auto"/>
                      </w:tcPr>
                      <w:p w:rsidR="00387526" w:rsidRPr="00F7471E" w:rsidRDefault="00387526" w:rsidP="006F3B25">
                        <w:pPr>
                          <w:pStyle w:val="Estilopadro"/>
                          <w:spacing w:after="0" w:line="100" w:lineRule="atLeast"/>
                          <w:rPr>
                            <w:rFonts w:asciiTheme="minorHAnsi" w:hAnsiTheme="minorHAnsi" w:cs="Times New Roman"/>
                          </w:rPr>
                        </w:pPr>
                      </w:p>
                    </w:tc>
                    <w:tc>
                      <w:tcPr>
                        <w:tcW w:w="235" w:type="dxa"/>
                        <w:shd w:val="clear" w:color="auto" w:fill="auto"/>
                      </w:tcPr>
                      <w:p w:rsidR="00387526" w:rsidRPr="00F7471E" w:rsidRDefault="00387526" w:rsidP="006F3B25">
                        <w:pPr>
                          <w:pStyle w:val="Estilopadro"/>
                          <w:spacing w:after="0" w:line="100" w:lineRule="atLeast"/>
                          <w:rPr>
                            <w:rFonts w:asciiTheme="minorHAnsi" w:hAnsiTheme="minorHAnsi" w:cs="Times New Roman"/>
                          </w:rPr>
                        </w:pPr>
                      </w:p>
                    </w:tc>
                  </w:tr>
                </w:tbl>
                <w:p w:rsidR="00387526" w:rsidRPr="00F7471E" w:rsidRDefault="00387526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387526" w:rsidRPr="00F7471E" w:rsidRDefault="00387526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  <w:proofErr w:type="spellStart"/>
                  <w:r w:rsidRPr="00F7471E">
                    <w:rPr>
                      <w:rFonts w:asciiTheme="minorHAnsi" w:hAnsiTheme="minorHAnsi" w:cs="Times New Roman"/>
                      <w:b/>
                      <w:bCs/>
                      <w:color w:val="000000"/>
                    </w:rPr>
                    <w:t>voip</w:t>
                  </w:r>
                  <w:proofErr w:type="spellEnd"/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387526" w:rsidRPr="00F7471E" w:rsidRDefault="00387526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  <w:b/>
                      <w:bCs/>
                      <w:color w:val="000000"/>
                    </w:rPr>
                    <w:t>celular</w:t>
                  </w:r>
                </w:p>
              </w:tc>
              <w:tc>
                <w:tcPr>
                  <w:tcW w:w="4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387526" w:rsidRPr="00F7471E" w:rsidRDefault="00387526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  <w:b/>
                      <w:bCs/>
                      <w:color w:val="000000"/>
                    </w:rPr>
                    <w:t>e-mail</w:t>
                  </w:r>
                </w:p>
              </w:tc>
            </w:tr>
            <w:tr w:rsidR="00387526" w:rsidRPr="00F7471E" w:rsidTr="0040323D">
              <w:tc>
                <w:tcPr>
                  <w:tcW w:w="297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387526" w:rsidRPr="00F7471E" w:rsidRDefault="005D7CD6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Divisão de Seleção e Controle de Vagas</w:t>
                  </w:r>
                  <w:r w:rsidR="00E0060B" w:rsidRPr="00F7471E">
                    <w:rPr>
                      <w:rFonts w:asciiTheme="minorHAnsi" w:hAnsiTheme="minorHAnsi" w:cs="Times New Roman"/>
                    </w:rPr>
                    <w:t xml:space="preserve"> 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387526" w:rsidRPr="00F7471E" w:rsidRDefault="00E0060B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8168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387526" w:rsidRPr="00F7471E" w:rsidRDefault="00387526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4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387526" w:rsidRPr="00F7471E" w:rsidRDefault="00E0060B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concursos@ufvjm.edu.br</w:t>
                  </w:r>
                </w:p>
              </w:tc>
            </w:tr>
            <w:tr w:rsidR="006A4EE7" w:rsidRPr="00F7471E" w:rsidTr="0040323D">
              <w:tc>
                <w:tcPr>
                  <w:tcW w:w="297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6A4EE7" w:rsidRPr="00F7471E" w:rsidRDefault="006A4EE7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Divisão de Legislação e Normas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6A4EE7" w:rsidRPr="00F7471E" w:rsidRDefault="00435224" w:rsidP="00435224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  <w:r>
                    <w:rPr>
                      <w:rFonts w:asciiTheme="minorHAnsi" w:hAnsiTheme="minorHAnsi" w:cs="Times New Roman"/>
                    </w:rPr>
                    <w:t>8170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6A4EE7" w:rsidRPr="00F7471E" w:rsidRDefault="006A4EE7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4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6A4EE7" w:rsidRPr="00435224" w:rsidRDefault="00677C5E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  <w:hyperlink r:id="rId8" w:history="1">
                    <w:r w:rsidR="003D2B02" w:rsidRPr="00435224">
                      <w:rPr>
                        <w:rStyle w:val="Hyperlink"/>
                        <w:rFonts w:asciiTheme="minorHAnsi" w:hAnsiTheme="minorHAnsi" w:cs="Times New Roman"/>
                        <w:color w:val="auto"/>
                        <w:u w:val="none"/>
                      </w:rPr>
                      <w:t>dln.progep@ufvjm.edu.br</w:t>
                    </w:r>
                  </w:hyperlink>
                </w:p>
                <w:p w:rsidR="003D2B02" w:rsidRPr="00F7471E" w:rsidRDefault="003D2B02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</w:p>
              </w:tc>
            </w:tr>
          </w:tbl>
          <w:p w:rsidR="00387526" w:rsidRPr="00F7471E" w:rsidRDefault="00387526" w:rsidP="006F3B25">
            <w:pPr>
              <w:pStyle w:val="Estilopadro"/>
              <w:spacing w:after="0" w:line="100" w:lineRule="atLeast"/>
              <w:rPr>
                <w:rFonts w:asciiTheme="minorHAnsi" w:hAnsiTheme="minorHAnsi" w:cs="Times New Roman"/>
              </w:rPr>
            </w:pPr>
            <w:r w:rsidRPr="00F7471E">
              <w:rPr>
                <w:rFonts w:asciiTheme="minorHAnsi" w:hAnsiTheme="minorHAnsi" w:cs="Times New Roman"/>
              </w:rPr>
              <w:t xml:space="preserve">  </w:t>
            </w:r>
          </w:p>
        </w:tc>
      </w:tr>
      <w:tr w:rsidR="00387526" w:rsidRPr="00F7471E" w:rsidTr="0040323D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87526" w:rsidRPr="00F7471E" w:rsidRDefault="00387526" w:rsidP="006F3B25">
            <w:pPr>
              <w:pStyle w:val="PargrafodaLista"/>
              <w:numPr>
                <w:ilvl w:val="0"/>
                <w:numId w:val="1"/>
              </w:numPr>
              <w:spacing w:after="0" w:line="100" w:lineRule="atLeast"/>
              <w:rPr>
                <w:rFonts w:asciiTheme="minorHAnsi" w:hAnsiTheme="minorHAnsi" w:cs="Times New Roman"/>
              </w:rPr>
            </w:pPr>
            <w:r w:rsidRPr="00F7471E">
              <w:rPr>
                <w:rFonts w:asciiTheme="minorHAnsi" w:hAnsiTheme="minorHAnsi" w:cs="Times New Roman"/>
                <w:b/>
              </w:rPr>
              <w:t>Definições / Legenda</w:t>
            </w:r>
          </w:p>
        </w:tc>
      </w:tr>
      <w:tr w:rsidR="00387526" w:rsidRPr="00F7471E" w:rsidTr="0040323D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87526" w:rsidRPr="00F7471E" w:rsidRDefault="00BF39A6" w:rsidP="00157517">
            <w:pPr>
              <w:pStyle w:val="Estilopadro"/>
              <w:spacing w:after="0" w:line="100" w:lineRule="atLeast"/>
              <w:jc w:val="both"/>
              <w:rPr>
                <w:rFonts w:asciiTheme="minorHAnsi" w:hAnsiTheme="minorHAnsi" w:cs="Times New Roman"/>
              </w:rPr>
            </w:pPr>
            <w:r w:rsidRPr="00F7471E">
              <w:rPr>
                <w:rFonts w:asciiTheme="minorHAnsi" w:hAnsiTheme="minorHAnsi" w:cs="Times New Roman"/>
              </w:rPr>
              <w:t>CPPD – Comissão Permanente de Pessoal Docente</w:t>
            </w:r>
          </w:p>
          <w:p w:rsidR="00BF39A6" w:rsidRPr="00F7471E" w:rsidRDefault="008B21E0" w:rsidP="00157517">
            <w:pPr>
              <w:pStyle w:val="Estilopadro"/>
              <w:spacing w:after="0" w:line="100" w:lineRule="atLeast"/>
              <w:jc w:val="both"/>
              <w:rPr>
                <w:rFonts w:asciiTheme="minorHAnsi" w:hAnsiTheme="minorHAnsi" w:cs="Times New Roman"/>
              </w:rPr>
            </w:pPr>
            <w:r w:rsidRPr="00F7471E">
              <w:rPr>
                <w:rFonts w:asciiTheme="minorHAnsi" w:hAnsiTheme="minorHAnsi" w:cs="Times New Roman"/>
              </w:rPr>
              <w:t>DO</w:t>
            </w:r>
            <w:r w:rsidR="00BF39A6" w:rsidRPr="00F7471E">
              <w:rPr>
                <w:rFonts w:asciiTheme="minorHAnsi" w:hAnsiTheme="minorHAnsi" w:cs="Times New Roman"/>
              </w:rPr>
              <w:t>U – Diário Oficial da União</w:t>
            </w:r>
          </w:p>
          <w:p w:rsidR="008B21E0" w:rsidRPr="00F7471E" w:rsidRDefault="008B21E0" w:rsidP="00157517">
            <w:pPr>
              <w:pStyle w:val="Estilopadro"/>
              <w:spacing w:after="0" w:line="100" w:lineRule="atLeast"/>
              <w:jc w:val="both"/>
              <w:rPr>
                <w:rFonts w:asciiTheme="minorHAnsi" w:hAnsiTheme="minorHAnsi" w:cs="Times New Roman"/>
              </w:rPr>
            </w:pPr>
            <w:r w:rsidRPr="00F7471E">
              <w:rPr>
                <w:rFonts w:asciiTheme="minorHAnsi" w:hAnsiTheme="minorHAnsi" w:cs="Times New Roman"/>
              </w:rPr>
              <w:lastRenderedPageBreak/>
              <w:t>DSCV- Divisão de Seleção e Controle de Vagas</w:t>
            </w:r>
          </w:p>
          <w:p w:rsidR="00BF39A6" w:rsidRPr="00F7471E" w:rsidRDefault="0063266E" w:rsidP="00157517">
            <w:pPr>
              <w:pStyle w:val="Estilopadro"/>
              <w:spacing w:after="0" w:line="100" w:lineRule="atLeast"/>
              <w:jc w:val="both"/>
              <w:rPr>
                <w:rFonts w:asciiTheme="minorHAnsi" w:hAnsiTheme="minorHAnsi" w:cs="Times New Roman"/>
              </w:rPr>
            </w:pPr>
            <w:r w:rsidRPr="00F7471E">
              <w:rPr>
                <w:rFonts w:asciiTheme="minorHAnsi" w:hAnsiTheme="minorHAnsi" w:cs="Times New Roman"/>
              </w:rPr>
              <w:t>DLN – Divisão de Legislação e Normas</w:t>
            </w:r>
          </w:p>
          <w:p w:rsidR="008B21E0" w:rsidRPr="00F7471E" w:rsidRDefault="008B21E0" w:rsidP="00157517">
            <w:pPr>
              <w:pStyle w:val="Estilopadro"/>
              <w:spacing w:after="0" w:line="100" w:lineRule="atLeast"/>
              <w:jc w:val="both"/>
              <w:rPr>
                <w:rFonts w:asciiTheme="minorHAnsi" w:hAnsiTheme="minorHAnsi" w:cs="Times New Roman"/>
              </w:rPr>
            </w:pPr>
            <w:r w:rsidRPr="00F7471E">
              <w:rPr>
                <w:rFonts w:asciiTheme="minorHAnsi" w:hAnsiTheme="minorHAnsi" w:cs="Times New Roman"/>
              </w:rPr>
              <w:t>PSS – Processo Seletivo Simplificado</w:t>
            </w:r>
          </w:p>
        </w:tc>
      </w:tr>
      <w:tr w:rsidR="00387526" w:rsidRPr="00F7471E" w:rsidTr="0040323D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87526" w:rsidRPr="00F7471E" w:rsidRDefault="00387526" w:rsidP="006F3B25">
            <w:pPr>
              <w:pStyle w:val="PargrafodaLista"/>
              <w:numPr>
                <w:ilvl w:val="0"/>
                <w:numId w:val="1"/>
              </w:numPr>
              <w:spacing w:after="0" w:line="100" w:lineRule="atLeast"/>
              <w:rPr>
                <w:rFonts w:asciiTheme="minorHAnsi" w:hAnsiTheme="minorHAnsi" w:cs="Times New Roman"/>
              </w:rPr>
            </w:pPr>
            <w:r w:rsidRPr="00F7471E">
              <w:rPr>
                <w:rFonts w:asciiTheme="minorHAnsi" w:hAnsiTheme="minorHAnsi" w:cs="Times New Roman"/>
                <w:b/>
              </w:rPr>
              <w:lastRenderedPageBreak/>
              <w:t>Material de suporte</w:t>
            </w:r>
          </w:p>
        </w:tc>
      </w:tr>
      <w:tr w:rsidR="00387526" w:rsidRPr="00F7471E" w:rsidTr="0040323D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B303B" w:rsidRPr="00F7471E" w:rsidRDefault="00BF39A6" w:rsidP="00BF39A6">
            <w:pPr>
              <w:pStyle w:val="Estilopadro"/>
              <w:numPr>
                <w:ilvl w:val="0"/>
                <w:numId w:val="16"/>
              </w:numPr>
              <w:spacing w:after="0" w:line="100" w:lineRule="atLeast"/>
              <w:rPr>
                <w:rFonts w:asciiTheme="minorHAnsi" w:hAnsiTheme="minorHAnsi" w:cs="Times New Roman"/>
                <w:shd w:val="clear" w:color="auto" w:fill="FFFFFF"/>
              </w:rPr>
            </w:pPr>
            <w:r w:rsidRPr="00F7471E">
              <w:rPr>
                <w:rFonts w:asciiTheme="minorHAnsi" w:hAnsiTheme="minorHAnsi" w:cs="Times New Roman"/>
              </w:rPr>
              <w:t>Lei nº 8745</w:t>
            </w:r>
            <w:r w:rsidR="008F5781" w:rsidRPr="00F7471E">
              <w:rPr>
                <w:rFonts w:asciiTheme="minorHAnsi" w:hAnsiTheme="minorHAnsi" w:cs="Times New Roman"/>
              </w:rPr>
              <w:t xml:space="preserve"> </w:t>
            </w:r>
            <w:r w:rsidR="008F5781" w:rsidRPr="00F7471E">
              <w:rPr>
                <w:rFonts w:asciiTheme="minorHAnsi" w:hAnsiTheme="minorHAnsi" w:cs="Times New Roman"/>
                <w:shd w:val="clear" w:color="auto" w:fill="FFFFFF"/>
              </w:rPr>
              <w:t xml:space="preserve">de 9 de dezembro de 1993 </w:t>
            </w:r>
            <w:r w:rsidRPr="00F7471E">
              <w:rPr>
                <w:rFonts w:asciiTheme="minorHAnsi" w:hAnsiTheme="minorHAnsi" w:cs="Times New Roman"/>
              </w:rPr>
              <w:t>–</w:t>
            </w:r>
            <w:r w:rsidR="009B303B" w:rsidRPr="00F7471E">
              <w:rPr>
                <w:rFonts w:asciiTheme="minorHAnsi" w:hAnsiTheme="minorHAnsi" w:cs="Times New Roman"/>
                <w:shd w:val="clear" w:color="auto" w:fill="FFFFFF"/>
              </w:rPr>
              <w:t xml:space="preserve"> </w:t>
            </w:r>
            <w:proofErr w:type="gramStart"/>
            <w:r w:rsidR="009B303B" w:rsidRPr="00F7471E">
              <w:rPr>
                <w:rFonts w:asciiTheme="minorHAnsi" w:hAnsiTheme="minorHAnsi" w:cs="Times New Roman"/>
                <w:shd w:val="clear" w:color="auto" w:fill="FFFFFF"/>
              </w:rPr>
              <w:t xml:space="preserve"> </w:t>
            </w:r>
            <w:r w:rsidR="008F5781" w:rsidRPr="00F7471E">
              <w:rPr>
                <w:rFonts w:asciiTheme="minorHAnsi" w:hAnsiTheme="minorHAnsi" w:cs="Times New Roman"/>
                <w:shd w:val="clear" w:color="auto" w:fill="FFFFFF"/>
              </w:rPr>
              <w:t>Dispõe</w:t>
            </w:r>
            <w:proofErr w:type="gramEnd"/>
            <w:r w:rsidR="008F5781" w:rsidRPr="00F7471E">
              <w:rPr>
                <w:rFonts w:asciiTheme="minorHAnsi" w:hAnsiTheme="minorHAnsi" w:cs="Times New Roman"/>
                <w:shd w:val="clear" w:color="auto" w:fill="FFFFFF"/>
              </w:rPr>
              <w:t xml:space="preserve"> sobre a contratação por tempo determinado para atender </w:t>
            </w:r>
            <w:proofErr w:type="spellStart"/>
            <w:r w:rsidR="008F5781" w:rsidRPr="00F7471E">
              <w:rPr>
                <w:rFonts w:asciiTheme="minorHAnsi" w:hAnsiTheme="minorHAnsi" w:cs="Times New Roman"/>
                <w:shd w:val="clear" w:color="auto" w:fill="FFFFFF"/>
              </w:rPr>
              <w:t>a</w:t>
            </w:r>
            <w:proofErr w:type="spellEnd"/>
            <w:r w:rsidR="008F5781" w:rsidRPr="00F7471E">
              <w:rPr>
                <w:rFonts w:asciiTheme="minorHAnsi" w:hAnsiTheme="minorHAnsi" w:cs="Times New Roman"/>
                <w:shd w:val="clear" w:color="auto" w:fill="FFFFFF"/>
              </w:rPr>
              <w:t xml:space="preserve"> necessidade temporária de excepcional interesse público, nos termos do inciso IX do art. 37 da Constituição Federal, e dá outras providências.</w:t>
            </w:r>
            <w:r w:rsidR="009B303B" w:rsidRPr="00F7471E">
              <w:rPr>
                <w:rFonts w:asciiTheme="minorHAnsi" w:hAnsiTheme="minorHAnsi" w:cs="Times New Roman"/>
                <w:shd w:val="clear" w:color="auto" w:fill="FFFFFF"/>
              </w:rPr>
              <w:t xml:space="preserve">        </w:t>
            </w:r>
            <w:hyperlink r:id="rId9" w:history="1">
              <w:r w:rsidR="009B303B" w:rsidRPr="00F7471E">
                <w:rPr>
                  <w:rStyle w:val="Hyperlink"/>
                  <w:rFonts w:asciiTheme="minorHAnsi" w:hAnsiTheme="minorHAnsi" w:cs="Times New Roman"/>
                  <w:shd w:val="clear" w:color="auto" w:fill="FFFFFF"/>
                </w:rPr>
                <w:t>http://www.planalto.gov.br/ccivil_03/leis/L8745cons.htm</w:t>
              </w:r>
            </w:hyperlink>
          </w:p>
          <w:p w:rsidR="009B303B" w:rsidRPr="00F7471E" w:rsidRDefault="009B303B" w:rsidP="00BF39A6">
            <w:pPr>
              <w:pStyle w:val="Estilopadro"/>
              <w:numPr>
                <w:ilvl w:val="0"/>
                <w:numId w:val="16"/>
              </w:numPr>
              <w:spacing w:after="0" w:line="100" w:lineRule="atLeast"/>
              <w:rPr>
                <w:rFonts w:asciiTheme="minorHAnsi" w:hAnsiTheme="minorHAnsi" w:cs="Times New Roman"/>
                <w:shd w:val="clear" w:color="auto" w:fill="FFFFFF"/>
              </w:rPr>
            </w:pPr>
            <w:r w:rsidRPr="00F7471E">
              <w:rPr>
                <w:rFonts w:asciiTheme="minorHAnsi" w:hAnsiTheme="minorHAnsi" w:cs="Times New Roman"/>
                <w:shd w:val="clear" w:color="auto" w:fill="FFFFFF"/>
              </w:rPr>
              <w:t>Lei nº</w:t>
            </w:r>
            <w:r w:rsidR="008F5781" w:rsidRPr="00F7471E">
              <w:rPr>
                <w:rFonts w:asciiTheme="minorHAnsi" w:hAnsiTheme="minorHAnsi" w:cs="Times New Roman"/>
                <w:shd w:val="clear" w:color="auto" w:fill="FFFFFF"/>
              </w:rPr>
              <w:t xml:space="preserve"> 9.849, de 26 de outubro de 1999 - Altera os </w:t>
            </w:r>
            <w:proofErr w:type="spellStart"/>
            <w:r w:rsidR="008F5781" w:rsidRPr="00F7471E">
              <w:rPr>
                <w:rFonts w:asciiTheme="minorHAnsi" w:hAnsiTheme="minorHAnsi" w:cs="Times New Roman"/>
                <w:shd w:val="clear" w:color="auto" w:fill="FFFFFF"/>
              </w:rPr>
              <w:t>Arts</w:t>
            </w:r>
            <w:proofErr w:type="spellEnd"/>
            <w:r w:rsidR="008F5781" w:rsidRPr="00F7471E">
              <w:rPr>
                <w:rFonts w:asciiTheme="minorHAnsi" w:hAnsiTheme="minorHAnsi" w:cs="Times New Roman"/>
                <w:shd w:val="clear" w:color="auto" w:fill="FFFFFF"/>
              </w:rPr>
              <w:t xml:space="preserve">. 2o, 3o, 4o, 5o, 6o, 7o e 9o da Lei no 8.745, de 9 de dezembro de 1993. </w:t>
            </w:r>
          </w:p>
          <w:p w:rsidR="008F5781" w:rsidRPr="00F7471E" w:rsidRDefault="00677C5E" w:rsidP="008F5781">
            <w:pPr>
              <w:pStyle w:val="Estilopadro"/>
              <w:spacing w:after="0" w:line="100" w:lineRule="atLeast"/>
              <w:ind w:left="720"/>
              <w:rPr>
                <w:rFonts w:asciiTheme="minorHAnsi" w:hAnsiTheme="minorHAnsi" w:cs="Times New Roman"/>
                <w:shd w:val="clear" w:color="auto" w:fill="FFFFFF"/>
              </w:rPr>
            </w:pPr>
            <w:hyperlink r:id="rId10" w:history="1">
              <w:r w:rsidR="008F5781" w:rsidRPr="00F7471E">
                <w:rPr>
                  <w:rStyle w:val="Hyperlink"/>
                  <w:rFonts w:asciiTheme="minorHAnsi" w:hAnsiTheme="minorHAnsi" w:cs="Times New Roman"/>
                  <w:shd w:val="clear" w:color="auto" w:fill="FFFFFF"/>
                </w:rPr>
                <w:t>http://www.planalto.gov.br/ccivil_03/leis/L9849.htm</w:t>
              </w:r>
            </w:hyperlink>
          </w:p>
          <w:p w:rsidR="008F5781" w:rsidRPr="00F7471E" w:rsidRDefault="008F5781" w:rsidP="008F5781">
            <w:pPr>
              <w:pStyle w:val="Estilopadro"/>
              <w:numPr>
                <w:ilvl w:val="0"/>
                <w:numId w:val="17"/>
              </w:numPr>
              <w:spacing w:after="0" w:line="100" w:lineRule="atLeast"/>
              <w:rPr>
                <w:rFonts w:asciiTheme="minorHAnsi" w:hAnsiTheme="minorHAnsi" w:cs="Times New Roman"/>
                <w:shd w:val="clear" w:color="auto" w:fill="FFFFFF"/>
              </w:rPr>
            </w:pPr>
            <w:r w:rsidRPr="00F7471E">
              <w:rPr>
                <w:rFonts w:asciiTheme="minorHAnsi" w:hAnsiTheme="minorHAnsi" w:cs="Times New Roman"/>
                <w:shd w:val="clear" w:color="auto" w:fill="FFFFFF"/>
              </w:rPr>
              <w:t>Constituição da República Federativa do Brasil de 1988</w:t>
            </w:r>
          </w:p>
          <w:p w:rsidR="008F5781" w:rsidRPr="00F7471E" w:rsidRDefault="00677C5E" w:rsidP="008F5781">
            <w:pPr>
              <w:pStyle w:val="Estilopadro"/>
              <w:spacing w:after="0" w:line="100" w:lineRule="atLeast"/>
              <w:ind w:left="720"/>
              <w:rPr>
                <w:rFonts w:asciiTheme="minorHAnsi" w:hAnsiTheme="minorHAnsi" w:cs="Times New Roman"/>
                <w:shd w:val="clear" w:color="auto" w:fill="FFFFFF"/>
              </w:rPr>
            </w:pPr>
            <w:hyperlink r:id="rId11" w:history="1">
              <w:r w:rsidR="008F5781" w:rsidRPr="00F7471E">
                <w:rPr>
                  <w:rStyle w:val="Hyperlink"/>
                  <w:rFonts w:asciiTheme="minorHAnsi" w:hAnsiTheme="minorHAnsi" w:cs="Times New Roman"/>
                  <w:shd w:val="clear" w:color="auto" w:fill="FFFFFF"/>
                </w:rPr>
                <w:t>http://www.planalto.gov.br/ccivil_03/constituicao/constituicao.htm</w:t>
              </w:r>
            </w:hyperlink>
          </w:p>
          <w:p w:rsidR="008F5781" w:rsidRPr="00F7471E" w:rsidRDefault="008F5781" w:rsidP="008F5781">
            <w:pPr>
              <w:pStyle w:val="Estilopadro"/>
              <w:numPr>
                <w:ilvl w:val="0"/>
                <w:numId w:val="17"/>
              </w:numPr>
              <w:spacing w:after="0" w:line="100" w:lineRule="atLeast"/>
              <w:rPr>
                <w:rFonts w:asciiTheme="minorHAnsi" w:hAnsiTheme="minorHAnsi" w:cs="Times New Roman"/>
              </w:rPr>
            </w:pPr>
            <w:r w:rsidRPr="00F7471E">
              <w:rPr>
                <w:rFonts w:asciiTheme="minorHAnsi" w:hAnsiTheme="minorHAnsi" w:cs="Times New Roman"/>
              </w:rPr>
              <w:t>Resolução Nº 14 – CONSU</w:t>
            </w:r>
            <w:r w:rsidR="00BF39A6" w:rsidRPr="00F7471E">
              <w:rPr>
                <w:rFonts w:asciiTheme="minorHAnsi" w:hAnsiTheme="minorHAnsi" w:cs="Times New Roman"/>
              </w:rPr>
              <w:t xml:space="preserve">, 3 de </w:t>
            </w:r>
            <w:proofErr w:type="gramStart"/>
            <w:r w:rsidR="00BF39A6" w:rsidRPr="00F7471E">
              <w:rPr>
                <w:rFonts w:asciiTheme="minorHAnsi" w:hAnsiTheme="minorHAnsi" w:cs="Times New Roman"/>
              </w:rPr>
              <w:t>Julho</w:t>
            </w:r>
            <w:proofErr w:type="gramEnd"/>
            <w:r w:rsidR="00BF39A6" w:rsidRPr="00F7471E">
              <w:rPr>
                <w:rFonts w:asciiTheme="minorHAnsi" w:hAnsiTheme="minorHAnsi" w:cs="Times New Roman"/>
              </w:rPr>
              <w:t xml:space="preserve"> de 2011.</w:t>
            </w:r>
            <w:r w:rsidRPr="00F7471E">
              <w:rPr>
                <w:rFonts w:asciiTheme="minorHAnsi" w:hAnsiTheme="minorHAnsi" w:cs="Times New Roman"/>
              </w:rPr>
              <w:t xml:space="preserve"> </w:t>
            </w:r>
          </w:p>
          <w:p w:rsidR="00BF39A6" w:rsidRPr="00F7471E" w:rsidRDefault="008F5781" w:rsidP="008F5781">
            <w:pPr>
              <w:pStyle w:val="Estilopadro"/>
              <w:spacing w:after="0" w:line="100" w:lineRule="atLeast"/>
              <w:ind w:left="720"/>
              <w:rPr>
                <w:rFonts w:asciiTheme="minorHAnsi" w:hAnsiTheme="minorHAnsi" w:cs="Times New Roman"/>
              </w:rPr>
            </w:pPr>
            <w:r w:rsidRPr="00F7471E">
              <w:rPr>
                <w:rFonts w:asciiTheme="minorHAnsi" w:hAnsiTheme="minorHAnsi" w:cs="Times New Roman"/>
              </w:rPr>
              <w:t xml:space="preserve"> Administração - Conselhos – CONSU- Resoluções</w:t>
            </w:r>
          </w:p>
          <w:p w:rsidR="00387526" w:rsidRPr="00F7471E" w:rsidRDefault="00387526" w:rsidP="00BF39A6">
            <w:pPr>
              <w:pStyle w:val="Estilopadro"/>
              <w:spacing w:after="0" w:line="100" w:lineRule="atLeast"/>
              <w:rPr>
                <w:rFonts w:asciiTheme="minorHAnsi" w:hAnsiTheme="minorHAnsi" w:cs="Times New Roman"/>
              </w:rPr>
            </w:pPr>
          </w:p>
        </w:tc>
      </w:tr>
      <w:tr w:rsidR="00387526" w:rsidRPr="00F7471E" w:rsidTr="0040323D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87526" w:rsidRPr="00F7471E" w:rsidRDefault="00387526" w:rsidP="006F3B25">
            <w:pPr>
              <w:pStyle w:val="PargrafodaLista"/>
              <w:numPr>
                <w:ilvl w:val="0"/>
                <w:numId w:val="1"/>
              </w:numPr>
              <w:spacing w:after="0" w:line="100" w:lineRule="atLeast"/>
              <w:rPr>
                <w:rFonts w:asciiTheme="minorHAnsi" w:hAnsiTheme="minorHAnsi" w:cs="Times New Roman"/>
              </w:rPr>
            </w:pPr>
            <w:r w:rsidRPr="00F7471E">
              <w:rPr>
                <w:rFonts w:asciiTheme="minorHAnsi" w:hAnsiTheme="minorHAnsi" w:cs="Times New Roman"/>
                <w:b/>
              </w:rPr>
              <w:t>Fluxograma do processo</w:t>
            </w:r>
          </w:p>
        </w:tc>
      </w:tr>
      <w:tr w:rsidR="00387526" w:rsidRPr="00F7471E" w:rsidTr="0040323D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87526" w:rsidRPr="00F7471E" w:rsidRDefault="00D4398E" w:rsidP="004D311E">
            <w:pPr>
              <w:pStyle w:val="Estilopadro"/>
              <w:spacing w:after="0" w:line="100" w:lineRule="atLeast"/>
              <w:jc w:val="center"/>
              <w:rPr>
                <w:rFonts w:asciiTheme="minorHAnsi" w:hAnsiTheme="minorHAnsi" w:cs="Times New Roman"/>
                <w:b/>
              </w:rPr>
            </w:pPr>
            <w:r w:rsidRPr="00F7471E">
              <w:rPr>
                <w:rFonts w:asciiTheme="minorHAnsi" w:hAnsiTheme="minorHAnsi" w:cs="Times New Roman"/>
                <w:b/>
                <w:lang w:eastAsia="pt-BR"/>
              </w:rPr>
              <w:t>FLUXOGRAMA PSS</w:t>
            </w:r>
          </w:p>
          <w:p w:rsidR="00387526" w:rsidRPr="00F7471E" w:rsidRDefault="00387526" w:rsidP="006F3B25">
            <w:pPr>
              <w:pStyle w:val="Estilopadro"/>
              <w:spacing w:after="0" w:line="100" w:lineRule="atLeast"/>
              <w:jc w:val="center"/>
              <w:rPr>
                <w:rFonts w:asciiTheme="minorHAnsi" w:hAnsiTheme="minorHAnsi" w:cs="Times New Roman"/>
              </w:rPr>
            </w:pPr>
          </w:p>
          <w:p w:rsidR="00D4398E" w:rsidRDefault="00967127" w:rsidP="006F3B25">
            <w:pPr>
              <w:pStyle w:val="Estilopadro"/>
              <w:spacing w:after="0" w:line="100" w:lineRule="atLeast"/>
              <w:jc w:val="center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  <w:noProof/>
                <w:lang w:eastAsia="pt-BR"/>
              </w:rPr>
              <w:drawing>
                <wp:inline distT="0" distB="0" distL="0" distR="0">
                  <wp:extent cx="4604452" cy="4226966"/>
                  <wp:effectExtent l="0" t="0" r="5715" b="2540"/>
                  <wp:docPr id="3" name="Imagem 3" descr="e:\Users\usuario\Desktop\POPS\1- FLUXOGRAMA  PS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Users\usuario\Desktop\POPS\1- FLUXOGRAMA  PS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04452" cy="4226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7471E" w:rsidRDefault="00F7471E" w:rsidP="006F3B25">
            <w:pPr>
              <w:pStyle w:val="Estilopadro"/>
              <w:spacing w:after="0" w:line="100" w:lineRule="atLeast"/>
              <w:jc w:val="center"/>
              <w:rPr>
                <w:rFonts w:asciiTheme="minorHAnsi" w:hAnsiTheme="minorHAnsi" w:cs="Times New Roman"/>
              </w:rPr>
            </w:pPr>
          </w:p>
          <w:p w:rsidR="00F7471E" w:rsidRPr="00F7471E" w:rsidRDefault="00F7471E" w:rsidP="006F3B25">
            <w:pPr>
              <w:pStyle w:val="Estilopadro"/>
              <w:spacing w:after="0" w:line="100" w:lineRule="atLeast"/>
              <w:jc w:val="center"/>
              <w:rPr>
                <w:rFonts w:asciiTheme="minorHAnsi" w:hAnsiTheme="minorHAnsi" w:cs="Times New Roman"/>
              </w:rPr>
            </w:pPr>
          </w:p>
        </w:tc>
      </w:tr>
      <w:tr w:rsidR="00387526" w:rsidRPr="00F7471E" w:rsidTr="0040323D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87526" w:rsidRPr="00F7471E" w:rsidRDefault="00387526" w:rsidP="006F3B25">
            <w:pPr>
              <w:pStyle w:val="PargrafodaLista"/>
              <w:numPr>
                <w:ilvl w:val="0"/>
                <w:numId w:val="1"/>
              </w:numPr>
              <w:spacing w:after="0" w:line="100" w:lineRule="atLeast"/>
              <w:rPr>
                <w:rFonts w:asciiTheme="minorHAnsi" w:hAnsiTheme="minorHAnsi" w:cs="Times New Roman"/>
              </w:rPr>
            </w:pPr>
            <w:r w:rsidRPr="00F7471E">
              <w:rPr>
                <w:rFonts w:asciiTheme="minorHAnsi" w:hAnsiTheme="minorHAnsi" w:cs="Times New Roman"/>
                <w:b/>
              </w:rPr>
              <w:t xml:space="preserve">Elaboração, aprovação, publicação, </w:t>
            </w:r>
            <w:r w:rsidR="00F938FC" w:rsidRPr="00F7471E">
              <w:rPr>
                <w:rFonts w:asciiTheme="minorHAnsi" w:hAnsiTheme="minorHAnsi" w:cs="Times New Roman"/>
                <w:b/>
              </w:rPr>
              <w:t>revisão.</w:t>
            </w:r>
          </w:p>
        </w:tc>
      </w:tr>
      <w:tr w:rsidR="00387526" w:rsidRPr="00F7471E" w:rsidTr="0040323D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87526" w:rsidRPr="00F7471E" w:rsidRDefault="00387526" w:rsidP="006F3B25">
            <w:pPr>
              <w:pStyle w:val="PargrafodaLista"/>
              <w:spacing w:after="0" w:line="100" w:lineRule="atLeast"/>
              <w:contextualSpacing w:val="0"/>
              <w:rPr>
                <w:rFonts w:asciiTheme="minorHAnsi" w:hAnsiTheme="minorHAnsi" w:cs="Times New Roman"/>
              </w:rPr>
            </w:pPr>
          </w:p>
          <w:tbl>
            <w:tblPr>
              <w:tblW w:w="0" w:type="auto"/>
              <w:tblInd w:w="250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  <w:insideH w:val="single" w:sz="4" w:space="0" w:color="00000A"/>
                <w:insideV w:val="single" w:sz="4" w:space="0" w:color="00000A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418"/>
              <w:gridCol w:w="1446"/>
              <w:gridCol w:w="4932"/>
              <w:gridCol w:w="2147"/>
            </w:tblGrid>
            <w:tr w:rsidR="00387526" w:rsidRPr="00F7471E" w:rsidTr="00F7471E">
              <w:tc>
                <w:tcPr>
                  <w:tcW w:w="14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tbl>
                  <w:tblPr>
                    <w:tblW w:w="1699" w:type="dxa"/>
                    <w:tblInd w:w="63" w:type="dxa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991"/>
                    <w:gridCol w:w="236"/>
                    <w:gridCol w:w="236"/>
                    <w:gridCol w:w="236"/>
                  </w:tblGrid>
                  <w:tr w:rsidR="00387526" w:rsidRPr="00F7471E" w:rsidTr="004D311E">
                    <w:trPr>
                      <w:trHeight w:val="280"/>
                    </w:trPr>
                    <w:tc>
                      <w:tcPr>
                        <w:tcW w:w="991" w:type="dxa"/>
                        <w:shd w:val="clear" w:color="auto" w:fill="auto"/>
                      </w:tcPr>
                      <w:p w:rsidR="00387526" w:rsidRPr="00F7471E" w:rsidRDefault="00387526" w:rsidP="004D311E">
                        <w:pPr>
                          <w:pStyle w:val="Estilopadro"/>
                          <w:spacing w:after="0" w:line="100" w:lineRule="atLeast"/>
                          <w:ind w:left="-153" w:right="-143"/>
                          <w:rPr>
                            <w:rFonts w:asciiTheme="minorHAnsi" w:hAnsiTheme="minorHAnsi" w:cs="Times New Roman"/>
                          </w:rPr>
                        </w:pPr>
                        <w:r w:rsidRPr="00F7471E">
                          <w:rPr>
                            <w:rFonts w:asciiTheme="minorHAnsi" w:hAnsiTheme="minorHAnsi" w:cs="Times New Roman"/>
                            <w:b/>
                            <w:bCs/>
                            <w:color w:val="000000"/>
                          </w:rPr>
                          <w:t xml:space="preserve">Atividade </w:t>
                        </w:r>
                      </w:p>
                    </w:tc>
                    <w:tc>
                      <w:tcPr>
                        <w:tcW w:w="236" w:type="dxa"/>
                        <w:shd w:val="clear" w:color="auto" w:fill="auto"/>
                      </w:tcPr>
                      <w:p w:rsidR="00387526" w:rsidRPr="00F7471E" w:rsidRDefault="00387526" w:rsidP="006F3B25">
                        <w:pPr>
                          <w:pStyle w:val="Estilopadro"/>
                          <w:spacing w:after="0" w:line="100" w:lineRule="atLeast"/>
                          <w:rPr>
                            <w:rFonts w:asciiTheme="minorHAnsi" w:hAnsiTheme="minorHAnsi" w:cs="Times New Roman"/>
                          </w:rPr>
                        </w:pPr>
                      </w:p>
                    </w:tc>
                    <w:tc>
                      <w:tcPr>
                        <w:tcW w:w="236" w:type="dxa"/>
                        <w:shd w:val="clear" w:color="auto" w:fill="auto"/>
                      </w:tcPr>
                      <w:p w:rsidR="00387526" w:rsidRPr="00F7471E" w:rsidRDefault="00387526" w:rsidP="006F3B25">
                        <w:pPr>
                          <w:pStyle w:val="Estilopadro"/>
                          <w:spacing w:after="0" w:line="100" w:lineRule="atLeast"/>
                          <w:rPr>
                            <w:rFonts w:asciiTheme="minorHAnsi" w:hAnsiTheme="minorHAnsi" w:cs="Times New Roman"/>
                          </w:rPr>
                        </w:pPr>
                      </w:p>
                    </w:tc>
                    <w:tc>
                      <w:tcPr>
                        <w:tcW w:w="236" w:type="dxa"/>
                        <w:shd w:val="clear" w:color="auto" w:fill="auto"/>
                      </w:tcPr>
                      <w:p w:rsidR="00387526" w:rsidRPr="00F7471E" w:rsidRDefault="00387526" w:rsidP="006F3B25">
                        <w:pPr>
                          <w:pStyle w:val="Estilopadro"/>
                          <w:spacing w:after="0" w:line="100" w:lineRule="atLeast"/>
                          <w:rPr>
                            <w:rFonts w:asciiTheme="minorHAnsi" w:hAnsiTheme="minorHAnsi" w:cs="Times New Roman"/>
                          </w:rPr>
                        </w:pPr>
                      </w:p>
                    </w:tc>
                  </w:tr>
                </w:tbl>
                <w:p w:rsidR="00387526" w:rsidRPr="00F7471E" w:rsidRDefault="00387526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387526" w:rsidRPr="00F7471E" w:rsidRDefault="00387526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  <w:b/>
                      <w:bCs/>
                      <w:color w:val="000000"/>
                    </w:rPr>
                    <w:t>Data</w:t>
                  </w:r>
                </w:p>
              </w:tc>
              <w:tc>
                <w:tcPr>
                  <w:tcW w:w="49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387526" w:rsidRPr="00F7471E" w:rsidRDefault="00387526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  <w:b/>
                      <w:bCs/>
                      <w:color w:val="000000"/>
                    </w:rPr>
                    <w:t>Nome</w:t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387526" w:rsidRPr="00F7471E" w:rsidRDefault="00387526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  <w:b/>
                      <w:bCs/>
                      <w:color w:val="000000"/>
                    </w:rPr>
                    <w:t>Função</w:t>
                  </w:r>
                </w:p>
              </w:tc>
            </w:tr>
            <w:tr w:rsidR="00387526" w:rsidRPr="00F7471E" w:rsidTr="00F7471E">
              <w:tc>
                <w:tcPr>
                  <w:tcW w:w="14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387526" w:rsidRPr="00F7471E" w:rsidRDefault="00387526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Data da elaboração</w:t>
                  </w:r>
                </w:p>
              </w:tc>
              <w:tc>
                <w:tcPr>
                  <w:tcW w:w="144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802195" w:rsidRPr="00F7471E" w:rsidRDefault="0002226E" w:rsidP="00802195">
                  <w:pPr>
                    <w:rPr>
                      <w:rFonts w:asciiTheme="minorHAnsi" w:hAnsiTheme="minorHAnsi"/>
                      <w:color w:val="00000A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color w:val="00000A"/>
                      <w:sz w:val="22"/>
                      <w:szCs w:val="22"/>
                    </w:rPr>
                    <w:t>17/06/2020</w:t>
                  </w:r>
                  <w:bookmarkStart w:id="0" w:name="_GoBack"/>
                  <w:bookmarkEnd w:id="0"/>
                </w:p>
                <w:p w:rsidR="00387526" w:rsidRPr="00F7471E" w:rsidRDefault="00387526" w:rsidP="00232A70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49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387526" w:rsidRPr="00F7471E" w:rsidRDefault="001C047D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Débora Cristina dos Santos</w:t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387526" w:rsidRPr="00F7471E" w:rsidRDefault="00FE3F50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Chefe da Divisão de Seleção e Controle de Vagas</w:t>
                  </w:r>
                </w:p>
              </w:tc>
            </w:tr>
            <w:tr w:rsidR="00387526" w:rsidRPr="00F7471E" w:rsidTr="00F7471E">
              <w:tc>
                <w:tcPr>
                  <w:tcW w:w="14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387526" w:rsidRPr="00F7471E" w:rsidRDefault="00387526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lastRenderedPageBreak/>
                    <w:t>Data da aprovação</w:t>
                  </w:r>
                </w:p>
              </w:tc>
              <w:tc>
                <w:tcPr>
                  <w:tcW w:w="144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387526" w:rsidRPr="00F7471E" w:rsidRDefault="00387526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49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387526" w:rsidRPr="00F7471E" w:rsidRDefault="00387526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387526" w:rsidRPr="00F7471E" w:rsidRDefault="00387526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</w:p>
              </w:tc>
            </w:tr>
            <w:tr w:rsidR="00387526" w:rsidRPr="00F7471E" w:rsidTr="00F7471E">
              <w:tc>
                <w:tcPr>
                  <w:tcW w:w="14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387526" w:rsidRPr="00F7471E" w:rsidRDefault="00387526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Data da publicação</w:t>
                  </w:r>
                </w:p>
              </w:tc>
              <w:tc>
                <w:tcPr>
                  <w:tcW w:w="144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387526" w:rsidRPr="00F7471E" w:rsidRDefault="00387526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49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387526" w:rsidRPr="00F7471E" w:rsidRDefault="00387526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387526" w:rsidRPr="00F7471E" w:rsidRDefault="00387526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</w:p>
              </w:tc>
            </w:tr>
            <w:tr w:rsidR="0010103B" w:rsidRPr="00F7471E" w:rsidTr="00F7471E">
              <w:tc>
                <w:tcPr>
                  <w:tcW w:w="14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10103B" w:rsidRPr="00F7471E" w:rsidRDefault="0010103B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Data da revisão</w:t>
                  </w:r>
                </w:p>
                <w:p w:rsidR="0010103B" w:rsidRPr="00F7471E" w:rsidRDefault="0010103B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10103B" w:rsidRPr="00F7471E" w:rsidRDefault="00802195">
                  <w:pPr>
                    <w:pStyle w:val="PargrafodaLista"/>
                    <w:spacing w:after="0"/>
                    <w:ind w:left="0"/>
                    <w:rPr>
                      <w:rFonts w:asciiTheme="minorHAnsi" w:hAnsiTheme="minorHAnsi" w:cs="Times New Roman"/>
                    </w:rPr>
                  </w:pPr>
                  <w:r>
                    <w:rPr>
                      <w:rFonts w:asciiTheme="minorHAnsi" w:hAnsiTheme="minorHAnsi" w:cs="Times New Roman"/>
                    </w:rPr>
                    <w:t>17</w:t>
                  </w:r>
                  <w:r w:rsidR="00FE3F50" w:rsidRPr="00F7471E">
                    <w:rPr>
                      <w:rFonts w:asciiTheme="minorHAnsi" w:hAnsiTheme="minorHAnsi" w:cs="Times New Roman"/>
                    </w:rPr>
                    <w:t>/06/2020</w:t>
                  </w:r>
                </w:p>
              </w:tc>
              <w:tc>
                <w:tcPr>
                  <w:tcW w:w="49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10103B" w:rsidRPr="00F7471E" w:rsidRDefault="00FE3F50">
                  <w:pPr>
                    <w:pStyle w:val="PargrafodaLista"/>
                    <w:spacing w:after="0"/>
                    <w:ind w:left="0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/>
                      <w:bCs/>
                    </w:rPr>
                    <w:t>Maria de Fátima Fernandes Afonso</w:t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10103B" w:rsidRPr="00F7471E" w:rsidRDefault="0010103B">
                  <w:pPr>
                    <w:pStyle w:val="PargrafodaLista"/>
                    <w:spacing w:after="0"/>
                    <w:ind w:left="0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Diretora de Seleção e Desenvolvimento de Pessoas</w:t>
                  </w:r>
                </w:p>
              </w:tc>
            </w:tr>
          </w:tbl>
          <w:p w:rsidR="00387526" w:rsidRPr="00F7471E" w:rsidRDefault="00387526" w:rsidP="006F3B25">
            <w:pPr>
              <w:pStyle w:val="PargrafodaLista"/>
              <w:spacing w:after="0" w:line="100" w:lineRule="atLeast"/>
              <w:contextualSpacing w:val="0"/>
              <w:rPr>
                <w:rFonts w:asciiTheme="minorHAnsi" w:hAnsiTheme="minorHAnsi" w:cs="Times New Roman"/>
              </w:rPr>
            </w:pPr>
          </w:p>
          <w:p w:rsidR="00387526" w:rsidRPr="00F7471E" w:rsidRDefault="00387526" w:rsidP="006F3B25">
            <w:pPr>
              <w:pStyle w:val="Estilopadro"/>
              <w:spacing w:after="0" w:line="100" w:lineRule="atLeast"/>
              <w:rPr>
                <w:rFonts w:asciiTheme="minorHAnsi" w:hAnsiTheme="minorHAnsi" w:cs="Times New Roman"/>
              </w:rPr>
            </w:pPr>
          </w:p>
        </w:tc>
      </w:tr>
      <w:tr w:rsidR="00387526" w:rsidRPr="00F7471E" w:rsidTr="0040323D"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87526" w:rsidRPr="00F7471E" w:rsidRDefault="00387526" w:rsidP="006F3B25">
            <w:pPr>
              <w:pStyle w:val="PargrafodaLista"/>
              <w:numPr>
                <w:ilvl w:val="0"/>
                <w:numId w:val="1"/>
              </w:numPr>
              <w:spacing w:after="0" w:line="100" w:lineRule="atLeast"/>
              <w:rPr>
                <w:rFonts w:asciiTheme="minorHAnsi" w:hAnsiTheme="minorHAnsi" w:cs="Times New Roman"/>
              </w:rPr>
            </w:pPr>
            <w:r w:rsidRPr="00F7471E">
              <w:rPr>
                <w:rFonts w:asciiTheme="minorHAnsi" w:hAnsiTheme="minorHAnsi" w:cs="Times New Roman"/>
                <w:b/>
              </w:rPr>
              <w:lastRenderedPageBreak/>
              <w:t>Histórico de revisões</w:t>
            </w:r>
          </w:p>
        </w:tc>
      </w:tr>
      <w:tr w:rsidR="00387526" w:rsidRPr="00F7471E" w:rsidTr="0040323D">
        <w:trPr>
          <w:trHeight w:val="1570"/>
        </w:trPr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87526" w:rsidRPr="00F7471E" w:rsidRDefault="00387526" w:rsidP="006F3B25">
            <w:pPr>
              <w:pStyle w:val="PargrafodaLista"/>
              <w:spacing w:after="0" w:line="100" w:lineRule="atLeast"/>
              <w:contextualSpacing w:val="0"/>
              <w:rPr>
                <w:rFonts w:asciiTheme="minorHAnsi" w:hAnsiTheme="minorHAnsi" w:cs="Times New Roman"/>
              </w:rPr>
            </w:pPr>
          </w:p>
          <w:tbl>
            <w:tblPr>
              <w:tblW w:w="0" w:type="auto"/>
              <w:tblInd w:w="392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  <w:insideH w:val="single" w:sz="4" w:space="0" w:color="00000A"/>
                <w:insideV w:val="single" w:sz="4" w:space="0" w:color="00000A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134"/>
              <w:gridCol w:w="1446"/>
              <w:gridCol w:w="5074"/>
              <w:gridCol w:w="2147"/>
            </w:tblGrid>
            <w:tr w:rsidR="00387526" w:rsidRPr="00F7471E" w:rsidTr="00FE3F50"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tbl>
                  <w:tblPr>
                    <w:tblW w:w="0" w:type="auto"/>
                    <w:tblInd w:w="108" w:type="dxa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991"/>
                    <w:gridCol w:w="236"/>
                    <w:gridCol w:w="236"/>
                    <w:gridCol w:w="236"/>
                  </w:tblGrid>
                  <w:tr w:rsidR="00387526" w:rsidRPr="00F7471E" w:rsidTr="0040323D">
                    <w:trPr>
                      <w:trHeight w:val="280"/>
                    </w:trPr>
                    <w:tc>
                      <w:tcPr>
                        <w:tcW w:w="991" w:type="dxa"/>
                        <w:shd w:val="clear" w:color="auto" w:fill="auto"/>
                      </w:tcPr>
                      <w:p w:rsidR="00387526" w:rsidRPr="00F7471E" w:rsidRDefault="00387526" w:rsidP="006F3B25">
                        <w:pPr>
                          <w:pStyle w:val="Estilopadro"/>
                          <w:spacing w:after="0" w:line="100" w:lineRule="atLeast"/>
                          <w:rPr>
                            <w:rFonts w:asciiTheme="minorHAnsi" w:hAnsiTheme="minorHAnsi" w:cs="Times New Roman"/>
                          </w:rPr>
                        </w:pPr>
                        <w:r w:rsidRPr="00F7471E">
                          <w:rPr>
                            <w:rFonts w:asciiTheme="minorHAnsi" w:hAnsiTheme="minorHAnsi" w:cs="Times New Roman"/>
                            <w:b/>
                            <w:bCs/>
                            <w:color w:val="000000"/>
                          </w:rPr>
                          <w:t xml:space="preserve">Versão </w:t>
                        </w:r>
                      </w:p>
                    </w:tc>
                    <w:tc>
                      <w:tcPr>
                        <w:tcW w:w="236" w:type="dxa"/>
                        <w:shd w:val="clear" w:color="auto" w:fill="auto"/>
                      </w:tcPr>
                      <w:p w:rsidR="00387526" w:rsidRPr="00F7471E" w:rsidRDefault="00387526" w:rsidP="006F3B25">
                        <w:pPr>
                          <w:pStyle w:val="Estilopadro"/>
                          <w:spacing w:after="0" w:line="100" w:lineRule="atLeast"/>
                          <w:rPr>
                            <w:rFonts w:asciiTheme="minorHAnsi" w:hAnsiTheme="minorHAnsi" w:cs="Times New Roman"/>
                          </w:rPr>
                        </w:pPr>
                      </w:p>
                    </w:tc>
                    <w:tc>
                      <w:tcPr>
                        <w:tcW w:w="236" w:type="dxa"/>
                        <w:shd w:val="clear" w:color="auto" w:fill="auto"/>
                      </w:tcPr>
                      <w:p w:rsidR="00387526" w:rsidRPr="00F7471E" w:rsidRDefault="00387526" w:rsidP="006F3B25">
                        <w:pPr>
                          <w:pStyle w:val="Estilopadro"/>
                          <w:spacing w:after="0" w:line="100" w:lineRule="atLeast"/>
                          <w:rPr>
                            <w:rFonts w:asciiTheme="minorHAnsi" w:hAnsiTheme="minorHAnsi" w:cs="Times New Roman"/>
                          </w:rPr>
                        </w:pPr>
                      </w:p>
                    </w:tc>
                    <w:tc>
                      <w:tcPr>
                        <w:tcW w:w="235" w:type="dxa"/>
                        <w:shd w:val="clear" w:color="auto" w:fill="auto"/>
                      </w:tcPr>
                      <w:p w:rsidR="00387526" w:rsidRPr="00F7471E" w:rsidRDefault="00387526" w:rsidP="006F3B25">
                        <w:pPr>
                          <w:pStyle w:val="Estilopadro"/>
                          <w:spacing w:after="0" w:line="100" w:lineRule="atLeast"/>
                          <w:rPr>
                            <w:rFonts w:asciiTheme="minorHAnsi" w:hAnsiTheme="minorHAnsi" w:cs="Times New Roman"/>
                          </w:rPr>
                        </w:pPr>
                      </w:p>
                    </w:tc>
                  </w:tr>
                </w:tbl>
                <w:p w:rsidR="00387526" w:rsidRPr="00F7471E" w:rsidRDefault="00387526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387526" w:rsidRPr="00F7471E" w:rsidRDefault="00387526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  <w:b/>
                      <w:bCs/>
                      <w:color w:val="000000"/>
                    </w:rPr>
                    <w:t>Data</w:t>
                  </w:r>
                </w:p>
              </w:tc>
              <w:tc>
                <w:tcPr>
                  <w:tcW w:w="507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387526" w:rsidRPr="00F7471E" w:rsidRDefault="00387526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  <w:b/>
                      <w:bCs/>
                      <w:color w:val="000000"/>
                    </w:rPr>
                    <w:t>Descrição das mudanças</w:t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387526" w:rsidRPr="00F7471E" w:rsidRDefault="00387526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  <w:b/>
                      <w:bCs/>
                      <w:color w:val="000000"/>
                    </w:rPr>
                    <w:t>Requisitado por:</w:t>
                  </w:r>
                </w:p>
              </w:tc>
            </w:tr>
            <w:tr w:rsidR="00387526" w:rsidRPr="00F7471E" w:rsidTr="00FE3F50"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387526" w:rsidRPr="00F7471E" w:rsidRDefault="00FE3F50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02</w:t>
                  </w:r>
                </w:p>
              </w:tc>
              <w:tc>
                <w:tcPr>
                  <w:tcW w:w="144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387526" w:rsidRPr="00F7471E" w:rsidRDefault="00802195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  <w:r>
                    <w:rPr>
                      <w:rFonts w:asciiTheme="minorHAnsi" w:hAnsiTheme="minorHAnsi" w:cs="Times New Roman"/>
                    </w:rPr>
                    <w:t>17</w:t>
                  </w:r>
                  <w:r w:rsidR="00FE3F50" w:rsidRPr="00F7471E">
                    <w:rPr>
                      <w:rFonts w:asciiTheme="minorHAnsi" w:hAnsiTheme="minorHAnsi" w:cs="Times New Roman"/>
                    </w:rPr>
                    <w:t>/06/2020</w:t>
                  </w:r>
                </w:p>
              </w:tc>
              <w:tc>
                <w:tcPr>
                  <w:tcW w:w="507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387526" w:rsidRPr="00F7471E" w:rsidRDefault="00435224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  <w:r>
                    <w:rPr>
                      <w:rFonts w:asciiTheme="minorHAnsi" w:hAnsiTheme="minorHAnsi" w:cs="Times New Roman"/>
                    </w:rPr>
                    <w:t>Itens 1,4,5,8 e 25</w:t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387526" w:rsidRPr="00F7471E" w:rsidRDefault="00FE3F50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  <w:r w:rsidRPr="00F7471E">
                    <w:rPr>
                      <w:rFonts w:asciiTheme="minorHAnsi" w:hAnsiTheme="minorHAnsi" w:cs="Times New Roman"/>
                    </w:rPr>
                    <w:t>Ouvidoria</w:t>
                  </w:r>
                </w:p>
              </w:tc>
            </w:tr>
            <w:tr w:rsidR="00387526" w:rsidRPr="00F7471E" w:rsidTr="00FE3F50"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387526" w:rsidRPr="00F7471E" w:rsidRDefault="00387526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387526" w:rsidRPr="00F7471E" w:rsidRDefault="00387526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07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387526" w:rsidRPr="00F7471E" w:rsidRDefault="00387526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387526" w:rsidRPr="00F7471E" w:rsidRDefault="00387526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</w:p>
              </w:tc>
            </w:tr>
            <w:tr w:rsidR="00387526" w:rsidRPr="00F7471E" w:rsidTr="00FE3F50"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387526" w:rsidRPr="00F7471E" w:rsidRDefault="00387526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387526" w:rsidRPr="00F7471E" w:rsidRDefault="00387526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507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387526" w:rsidRPr="00F7471E" w:rsidRDefault="00387526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8" w:type="dxa"/>
                  </w:tcMar>
                </w:tcPr>
                <w:p w:rsidR="00387526" w:rsidRPr="00F7471E" w:rsidRDefault="00387526" w:rsidP="006F3B25">
                  <w:pPr>
                    <w:pStyle w:val="PargrafodaLista"/>
                    <w:spacing w:after="0" w:line="100" w:lineRule="atLeast"/>
                    <w:ind w:left="0"/>
                    <w:contextualSpacing w:val="0"/>
                    <w:rPr>
                      <w:rFonts w:asciiTheme="minorHAnsi" w:hAnsiTheme="minorHAnsi" w:cs="Times New Roman"/>
                    </w:rPr>
                  </w:pPr>
                </w:p>
              </w:tc>
            </w:tr>
          </w:tbl>
          <w:p w:rsidR="00387526" w:rsidRPr="00F7471E" w:rsidRDefault="00387526" w:rsidP="006F3B25">
            <w:pPr>
              <w:pStyle w:val="PargrafodaLista"/>
              <w:spacing w:after="0" w:line="100" w:lineRule="atLeast"/>
              <w:contextualSpacing w:val="0"/>
              <w:rPr>
                <w:rFonts w:asciiTheme="minorHAnsi" w:hAnsiTheme="minorHAnsi" w:cs="Times New Roman"/>
              </w:rPr>
            </w:pPr>
          </w:p>
        </w:tc>
      </w:tr>
    </w:tbl>
    <w:p w:rsidR="006F3B25" w:rsidRPr="00F7471E" w:rsidRDefault="006F3B25" w:rsidP="004D311E">
      <w:pPr>
        <w:rPr>
          <w:rFonts w:asciiTheme="minorHAnsi" w:hAnsiTheme="minorHAnsi"/>
          <w:sz w:val="22"/>
          <w:szCs w:val="22"/>
        </w:rPr>
      </w:pPr>
    </w:p>
    <w:sectPr w:rsidR="006F3B25" w:rsidRPr="00F7471E" w:rsidSect="002670D0">
      <w:footerReference w:type="default" r:id="rId13"/>
      <w:pgSz w:w="11906" w:h="16838"/>
      <w:pgMar w:top="720" w:right="720" w:bottom="765" w:left="720" w:header="0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7C5E" w:rsidRDefault="00677C5E">
      <w:pPr>
        <w:spacing w:line="240" w:lineRule="auto"/>
      </w:pPr>
      <w:r>
        <w:separator/>
      </w:r>
    </w:p>
  </w:endnote>
  <w:endnote w:type="continuationSeparator" w:id="0">
    <w:p w:rsidR="00677C5E" w:rsidRDefault="00677C5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o UI">
    <w:charset w:val="00"/>
    <w:family w:val="swiss"/>
    <w:pitch w:val="variable"/>
    <w:sig w:usb0="02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B25" w:rsidRDefault="00A46ECB">
    <w:pPr>
      <w:pStyle w:val="Rodap"/>
      <w:jc w:val="right"/>
    </w:pPr>
    <w:r>
      <w:rPr>
        <w:color w:val="76923C"/>
      </w:rPr>
      <w:t>_______________________________________________________________________________________________</w:t>
    </w:r>
  </w:p>
  <w:p w:rsidR="006F3B25" w:rsidRDefault="00A46ECB">
    <w:pPr>
      <w:pStyle w:val="Rodap"/>
      <w:jc w:val="right"/>
    </w:pPr>
    <w:r>
      <w:t xml:space="preserve">Página </w:t>
    </w:r>
    <w:r w:rsidR="006C2022">
      <w:rPr>
        <w:b/>
        <w:bCs/>
        <w:sz w:val="24"/>
        <w:szCs w:val="24"/>
      </w:rPr>
      <w:fldChar w:fldCharType="begin"/>
    </w:r>
    <w:r>
      <w:instrText>PAGE</w:instrText>
    </w:r>
    <w:r w:rsidR="006C2022">
      <w:fldChar w:fldCharType="separate"/>
    </w:r>
    <w:r w:rsidR="0002226E">
      <w:rPr>
        <w:noProof/>
      </w:rPr>
      <w:t>5</w:t>
    </w:r>
    <w:r w:rsidR="006C2022">
      <w:fldChar w:fldCharType="end"/>
    </w:r>
    <w:r>
      <w:t xml:space="preserve"> de </w:t>
    </w:r>
    <w:r w:rsidR="006C2022">
      <w:rPr>
        <w:b/>
        <w:bCs/>
        <w:sz w:val="24"/>
        <w:szCs w:val="24"/>
      </w:rPr>
      <w:fldChar w:fldCharType="begin"/>
    </w:r>
    <w:r>
      <w:instrText>NUMPAGES</w:instrText>
    </w:r>
    <w:r w:rsidR="006C2022">
      <w:fldChar w:fldCharType="separate"/>
    </w:r>
    <w:r w:rsidR="0002226E">
      <w:rPr>
        <w:noProof/>
      </w:rPr>
      <w:t>5</w:t>
    </w:r>
    <w:r w:rsidR="006C2022">
      <w:fldChar w:fldCharType="end"/>
    </w:r>
  </w:p>
  <w:p w:rsidR="006F3B25" w:rsidRDefault="00A46ECB">
    <w:pPr>
      <w:pStyle w:val="Standard"/>
      <w:ind w:left="-851" w:right="-851"/>
      <w:jc w:val="center"/>
    </w:pPr>
    <w:r>
      <w:rPr>
        <w:rFonts w:ascii="Arial Narrow" w:hAnsi="Arial Narrow" w:cs="Arial Narrow"/>
        <w:sz w:val="14"/>
        <w:szCs w:val="14"/>
      </w:rPr>
      <w:t>PROGEP/UFVJM:  Rodovia MGT 367- km 583, nº 5000 – Alto da Jacuba / CEP: 39100-</w:t>
    </w:r>
    <w:proofErr w:type="gramStart"/>
    <w:r>
      <w:rPr>
        <w:rFonts w:ascii="Arial Narrow" w:hAnsi="Arial Narrow" w:cs="Arial Narrow"/>
        <w:sz w:val="14"/>
        <w:szCs w:val="14"/>
      </w:rPr>
      <w:t>000  Diamantina</w:t>
    </w:r>
    <w:proofErr w:type="gramEnd"/>
    <w:r>
      <w:rPr>
        <w:rFonts w:ascii="Arial Narrow" w:hAnsi="Arial Narrow" w:cs="Arial Narrow"/>
        <w:sz w:val="14"/>
        <w:szCs w:val="14"/>
      </w:rPr>
      <w:t>-MG-Brasil / PABX: (38) 3532-1200</w:t>
    </w:r>
  </w:p>
  <w:p w:rsidR="006F3B25" w:rsidRDefault="006F3B2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7C5E" w:rsidRDefault="00677C5E">
      <w:pPr>
        <w:spacing w:line="240" w:lineRule="auto"/>
      </w:pPr>
      <w:r>
        <w:separator/>
      </w:r>
    </w:p>
  </w:footnote>
  <w:footnote w:type="continuationSeparator" w:id="0">
    <w:p w:rsidR="00677C5E" w:rsidRDefault="00677C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30D5E"/>
    <w:multiLevelType w:val="hybridMultilevel"/>
    <w:tmpl w:val="FF482C28"/>
    <w:lvl w:ilvl="0" w:tplc="0416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" w15:restartNumberingAfterBreak="0">
    <w:nsid w:val="082232CB"/>
    <w:multiLevelType w:val="hybridMultilevel"/>
    <w:tmpl w:val="972AA13A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1556345D"/>
    <w:multiLevelType w:val="multilevel"/>
    <w:tmpl w:val="28A83A5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756C48"/>
    <w:multiLevelType w:val="hybridMultilevel"/>
    <w:tmpl w:val="B67889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4C1206"/>
    <w:multiLevelType w:val="hybridMultilevel"/>
    <w:tmpl w:val="46A6A7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F73F5B"/>
    <w:multiLevelType w:val="hybridMultilevel"/>
    <w:tmpl w:val="84AC4F6A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34085501"/>
    <w:multiLevelType w:val="hybridMultilevel"/>
    <w:tmpl w:val="35DA7F00"/>
    <w:lvl w:ilvl="0" w:tplc="BA8E66C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A9819A5"/>
    <w:multiLevelType w:val="multilevel"/>
    <w:tmpl w:val="F8E292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D81FCE"/>
    <w:multiLevelType w:val="hybridMultilevel"/>
    <w:tmpl w:val="D62616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9434ED"/>
    <w:multiLevelType w:val="hybridMultilevel"/>
    <w:tmpl w:val="2AF2E288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4C9002FD"/>
    <w:multiLevelType w:val="hybridMultilevel"/>
    <w:tmpl w:val="BEAEB3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CF4065"/>
    <w:multiLevelType w:val="hybridMultilevel"/>
    <w:tmpl w:val="5554D6E0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67DF119D"/>
    <w:multiLevelType w:val="hybridMultilevel"/>
    <w:tmpl w:val="310C02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EF378E"/>
    <w:multiLevelType w:val="multilevel"/>
    <w:tmpl w:val="FA121B7E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BF618E"/>
    <w:multiLevelType w:val="hybridMultilevel"/>
    <w:tmpl w:val="87009CB2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 w15:restartNumberingAfterBreak="0">
    <w:nsid w:val="7D1B5149"/>
    <w:multiLevelType w:val="hybridMultilevel"/>
    <w:tmpl w:val="E892B4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59773A"/>
    <w:multiLevelType w:val="hybridMultilevel"/>
    <w:tmpl w:val="7B3635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2"/>
  </w:num>
  <w:num w:numId="4">
    <w:abstractNumId w:val="15"/>
  </w:num>
  <w:num w:numId="5">
    <w:abstractNumId w:val="6"/>
  </w:num>
  <w:num w:numId="6">
    <w:abstractNumId w:val="4"/>
  </w:num>
  <w:num w:numId="7">
    <w:abstractNumId w:val="1"/>
  </w:num>
  <w:num w:numId="8">
    <w:abstractNumId w:val="16"/>
  </w:num>
  <w:num w:numId="9">
    <w:abstractNumId w:val="5"/>
  </w:num>
  <w:num w:numId="10">
    <w:abstractNumId w:val="0"/>
  </w:num>
  <w:num w:numId="11">
    <w:abstractNumId w:val="9"/>
  </w:num>
  <w:num w:numId="12">
    <w:abstractNumId w:val="8"/>
  </w:num>
  <w:num w:numId="13">
    <w:abstractNumId w:val="11"/>
  </w:num>
  <w:num w:numId="14">
    <w:abstractNumId w:val="3"/>
  </w:num>
  <w:num w:numId="15">
    <w:abstractNumId w:val="14"/>
  </w:num>
  <w:num w:numId="16">
    <w:abstractNumId w:val="12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F64"/>
    <w:rsid w:val="00015570"/>
    <w:rsid w:val="0002226E"/>
    <w:rsid w:val="000267B6"/>
    <w:rsid w:val="000341C8"/>
    <w:rsid w:val="0009389A"/>
    <w:rsid w:val="000D42CD"/>
    <w:rsid w:val="000F47E4"/>
    <w:rsid w:val="0010103B"/>
    <w:rsid w:val="00137FC1"/>
    <w:rsid w:val="00157517"/>
    <w:rsid w:val="001A73C9"/>
    <w:rsid w:val="001C047D"/>
    <w:rsid w:val="001C2EC1"/>
    <w:rsid w:val="001F277F"/>
    <w:rsid w:val="00232A70"/>
    <w:rsid w:val="002670D0"/>
    <w:rsid w:val="002737C3"/>
    <w:rsid w:val="00290654"/>
    <w:rsid w:val="002B099A"/>
    <w:rsid w:val="00316C7B"/>
    <w:rsid w:val="00344C33"/>
    <w:rsid w:val="00367283"/>
    <w:rsid w:val="00387526"/>
    <w:rsid w:val="0039457A"/>
    <w:rsid w:val="00396D47"/>
    <w:rsid w:val="003A5DE6"/>
    <w:rsid w:val="003B6F3E"/>
    <w:rsid w:val="003D2B02"/>
    <w:rsid w:val="003F7019"/>
    <w:rsid w:val="0040323D"/>
    <w:rsid w:val="00407504"/>
    <w:rsid w:val="00435224"/>
    <w:rsid w:val="00441751"/>
    <w:rsid w:val="004867CD"/>
    <w:rsid w:val="004C577D"/>
    <w:rsid w:val="004D311E"/>
    <w:rsid w:val="004D31AB"/>
    <w:rsid w:val="00502361"/>
    <w:rsid w:val="00505532"/>
    <w:rsid w:val="00512112"/>
    <w:rsid w:val="00512AB1"/>
    <w:rsid w:val="0053623C"/>
    <w:rsid w:val="005623CC"/>
    <w:rsid w:val="00574D5D"/>
    <w:rsid w:val="0057785C"/>
    <w:rsid w:val="00583757"/>
    <w:rsid w:val="005A20D3"/>
    <w:rsid w:val="005B4446"/>
    <w:rsid w:val="005C7614"/>
    <w:rsid w:val="005D7CD6"/>
    <w:rsid w:val="005E0153"/>
    <w:rsid w:val="0061485D"/>
    <w:rsid w:val="0063266E"/>
    <w:rsid w:val="00641ACC"/>
    <w:rsid w:val="00646B91"/>
    <w:rsid w:val="00651CEE"/>
    <w:rsid w:val="00651EB5"/>
    <w:rsid w:val="00656155"/>
    <w:rsid w:val="006703AA"/>
    <w:rsid w:val="00677C5E"/>
    <w:rsid w:val="00687D18"/>
    <w:rsid w:val="006A4EE7"/>
    <w:rsid w:val="006C2022"/>
    <w:rsid w:val="006C65EB"/>
    <w:rsid w:val="006F3B25"/>
    <w:rsid w:val="00730127"/>
    <w:rsid w:val="00730661"/>
    <w:rsid w:val="0074773C"/>
    <w:rsid w:val="007A1732"/>
    <w:rsid w:val="007D1498"/>
    <w:rsid w:val="007D22C3"/>
    <w:rsid w:val="007E0E7F"/>
    <w:rsid w:val="007F1590"/>
    <w:rsid w:val="007F4A6D"/>
    <w:rsid w:val="0080086E"/>
    <w:rsid w:val="00802195"/>
    <w:rsid w:val="0080361E"/>
    <w:rsid w:val="008230B3"/>
    <w:rsid w:val="008321B3"/>
    <w:rsid w:val="0087132D"/>
    <w:rsid w:val="008866F9"/>
    <w:rsid w:val="008B21E0"/>
    <w:rsid w:val="008C17EC"/>
    <w:rsid w:val="008D2658"/>
    <w:rsid w:val="008F5781"/>
    <w:rsid w:val="009117AD"/>
    <w:rsid w:val="00967127"/>
    <w:rsid w:val="00985091"/>
    <w:rsid w:val="00996A50"/>
    <w:rsid w:val="009B303B"/>
    <w:rsid w:val="009C05C0"/>
    <w:rsid w:val="009D3FEA"/>
    <w:rsid w:val="009D49B7"/>
    <w:rsid w:val="009E1D2E"/>
    <w:rsid w:val="009E30F2"/>
    <w:rsid w:val="009E514F"/>
    <w:rsid w:val="00A07EBD"/>
    <w:rsid w:val="00A16965"/>
    <w:rsid w:val="00A17253"/>
    <w:rsid w:val="00A22185"/>
    <w:rsid w:val="00A270F3"/>
    <w:rsid w:val="00A305C2"/>
    <w:rsid w:val="00A46ECB"/>
    <w:rsid w:val="00A67C0F"/>
    <w:rsid w:val="00A805D9"/>
    <w:rsid w:val="00AB117E"/>
    <w:rsid w:val="00AB485E"/>
    <w:rsid w:val="00B01252"/>
    <w:rsid w:val="00B10689"/>
    <w:rsid w:val="00B311B4"/>
    <w:rsid w:val="00B41AAF"/>
    <w:rsid w:val="00B4576F"/>
    <w:rsid w:val="00B6246E"/>
    <w:rsid w:val="00B656EF"/>
    <w:rsid w:val="00B67078"/>
    <w:rsid w:val="00B711C8"/>
    <w:rsid w:val="00BC0502"/>
    <w:rsid w:val="00BD431F"/>
    <w:rsid w:val="00BD6517"/>
    <w:rsid w:val="00BF39A6"/>
    <w:rsid w:val="00BF6F64"/>
    <w:rsid w:val="00C0792D"/>
    <w:rsid w:val="00C21A19"/>
    <w:rsid w:val="00C426BF"/>
    <w:rsid w:val="00C44A25"/>
    <w:rsid w:val="00C75CCA"/>
    <w:rsid w:val="00C800C0"/>
    <w:rsid w:val="00C83DF2"/>
    <w:rsid w:val="00C9401C"/>
    <w:rsid w:val="00CA6E65"/>
    <w:rsid w:val="00CC72FD"/>
    <w:rsid w:val="00D4398E"/>
    <w:rsid w:val="00D631D8"/>
    <w:rsid w:val="00D766E0"/>
    <w:rsid w:val="00DA7418"/>
    <w:rsid w:val="00DD04CB"/>
    <w:rsid w:val="00DE4893"/>
    <w:rsid w:val="00E0060B"/>
    <w:rsid w:val="00E009E8"/>
    <w:rsid w:val="00E304F9"/>
    <w:rsid w:val="00E344D3"/>
    <w:rsid w:val="00E462C8"/>
    <w:rsid w:val="00E84BF4"/>
    <w:rsid w:val="00EC47CA"/>
    <w:rsid w:val="00EF2396"/>
    <w:rsid w:val="00F3422C"/>
    <w:rsid w:val="00F57FB6"/>
    <w:rsid w:val="00F61F07"/>
    <w:rsid w:val="00F744D8"/>
    <w:rsid w:val="00F7471E"/>
    <w:rsid w:val="00F938FC"/>
    <w:rsid w:val="00F93F92"/>
    <w:rsid w:val="00FC1C80"/>
    <w:rsid w:val="00FD2FC2"/>
    <w:rsid w:val="00FE3F50"/>
    <w:rsid w:val="00FF0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6DC91"/>
  <w15:docId w15:val="{4093FED7-0DBB-406F-B9B6-556BA6A7D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387526"/>
    <w:pPr>
      <w:suppressAutoHyphens/>
      <w:spacing w:line="100" w:lineRule="atLeast"/>
    </w:pPr>
    <w:rPr>
      <w:rFonts w:ascii="Verdana" w:eastAsia="Lucida Sans Unicode" w:hAnsi="Verdana" w:cs="Verdana"/>
      <w:color w:val="000000"/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padro">
    <w:name w:val="Estilo padrão"/>
    <w:rsid w:val="00387526"/>
    <w:pPr>
      <w:suppressAutoHyphens/>
      <w:spacing w:after="200" w:line="276" w:lineRule="auto"/>
    </w:pPr>
    <w:rPr>
      <w:rFonts w:eastAsia="Lucida Sans Unicode" w:cs="Calibri"/>
      <w:sz w:val="22"/>
      <w:szCs w:val="22"/>
      <w:lang w:eastAsia="en-US"/>
    </w:rPr>
  </w:style>
  <w:style w:type="paragraph" w:styleId="PargrafodaLista">
    <w:name w:val="List Paragraph"/>
    <w:basedOn w:val="Estilopadro"/>
    <w:qFormat/>
    <w:rsid w:val="00387526"/>
    <w:pPr>
      <w:ind w:left="720"/>
      <w:contextualSpacing/>
    </w:pPr>
  </w:style>
  <w:style w:type="paragraph" w:styleId="Rodap">
    <w:name w:val="footer"/>
    <w:basedOn w:val="Estilopadro"/>
    <w:link w:val="RodapChar"/>
    <w:rsid w:val="00387526"/>
    <w:pPr>
      <w:tabs>
        <w:tab w:val="center" w:pos="4252"/>
        <w:tab w:val="right" w:pos="8504"/>
      </w:tabs>
      <w:spacing w:after="0" w:line="100" w:lineRule="atLeast"/>
    </w:pPr>
  </w:style>
  <w:style w:type="character" w:customStyle="1" w:styleId="RodapChar">
    <w:name w:val="Rodapé Char"/>
    <w:link w:val="Rodap"/>
    <w:rsid w:val="00387526"/>
    <w:rPr>
      <w:rFonts w:ascii="Calibri" w:eastAsia="Lucida Sans Unicode" w:hAnsi="Calibri" w:cs="Calibri"/>
    </w:rPr>
  </w:style>
  <w:style w:type="paragraph" w:customStyle="1" w:styleId="Standard">
    <w:name w:val="Standard"/>
    <w:rsid w:val="00387526"/>
    <w:pPr>
      <w:widowControl w:val="0"/>
      <w:suppressAutoHyphens/>
      <w:spacing w:line="100" w:lineRule="atLeast"/>
      <w:textAlignment w:val="baseline"/>
    </w:pPr>
    <w:rPr>
      <w:rFonts w:ascii="Times New Roman" w:eastAsia="Lucida Sans Unicode" w:hAnsi="Times New Roman" w:cs="Mangal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8752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387526"/>
    <w:rPr>
      <w:rFonts w:ascii="Tahoma" w:eastAsia="Lucida Sans Unicode" w:hAnsi="Tahoma" w:cs="Tahoma"/>
      <w:color w:val="000000"/>
      <w:sz w:val="16"/>
      <w:szCs w:val="16"/>
    </w:rPr>
  </w:style>
  <w:style w:type="character" w:styleId="Hyperlink">
    <w:name w:val="Hyperlink"/>
    <w:uiPriority w:val="99"/>
    <w:unhideWhenUsed/>
    <w:rsid w:val="009B30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ln.progep@ufvjm.edu.br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lanalto.gov.br/ccivil_03/constituicao/constituicao.ht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planalto.gov.br/ccivil_03/leis/L9849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lanalto.gov.br/ccivil_03/leis/L8745cons.htm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eus%20documentos\Downloads\POP%20Processo%20seletivo%20-%20Final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POP Processo seletivo - Final</Template>
  <TotalTime>1</TotalTime>
  <Pages>5</Pages>
  <Words>1347</Words>
  <Characters>7280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8610</CharactersWithSpaces>
  <SharedDoc>false</SharedDoc>
  <HLinks>
    <vt:vector size="24" baseType="variant">
      <vt:variant>
        <vt:i4>1966136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http://www.planalto.gov.br/ccivil_03/constituicao/constituicao.htm</vt:lpwstr>
      </vt:variant>
      <vt:variant>
        <vt:lpwstr/>
      </vt:variant>
      <vt:variant>
        <vt:i4>4194424</vt:i4>
      </vt:variant>
      <vt:variant>
        <vt:i4>6</vt:i4>
      </vt:variant>
      <vt:variant>
        <vt:i4>0</vt:i4>
      </vt:variant>
      <vt:variant>
        <vt:i4>5</vt:i4>
      </vt:variant>
      <vt:variant>
        <vt:lpwstr>http://www.planalto.gov.br/ccivil_03/leis/L9849.htm</vt:lpwstr>
      </vt:variant>
      <vt:variant>
        <vt:lpwstr/>
      </vt:variant>
      <vt:variant>
        <vt:i4>4980839</vt:i4>
      </vt:variant>
      <vt:variant>
        <vt:i4>3</vt:i4>
      </vt:variant>
      <vt:variant>
        <vt:i4>0</vt:i4>
      </vt:variant>
      <vt:variant>
        <vt:i4>5</vt:i4>
      </vt:variant>
      <vt:variant>
        <vt:lpwstr>http://www.planalto.gov.br/ccivil_03/leis/L8745cons.htm</vt:lpwstr>
      </vt:variant>
      <vt:variant>
        <vt:lpwstr/>
      </vt:variant>
      <vt:variant>
        <vt:i4>4718705</vt:i4>
      </vt:variant>
      <vt:variant>
        <vt:i4>0</vt:i4>
      </vt:variant>
      <vt:variant>
        <vt:i4>0</vt:i4>
      </vt:variant>
      <vt:variant>
        <vt:i4>5</vt:i4>
      </vt:variant>
      <vt:variant>
        <vt:lpwstr>mailto:dln.progep@ufvjm.edu.br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Débora Cristina Santos</cp:lastModifiedBy>
  <cp:revision>3</cp:revision>
  <dcterms:created xsi:type="dcterms:W3CDTF">2020-06-17T21:12:00Z</dcterms:created>
  <dcterms:modified xsi:type="dcterms:W3CDTF">2020-06-17T21:37:00Z</dcterms:modified>
</cp:coreProperties>
</file>